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11D38" w14:textId="77777777" w:rsidR="00877882" w:rsidRDefault="00877882" w:rsidP="00F77CCF">
      <w:pPr>
        <w:jc w:val="center"/>
        <w:rPr>
          <w:b/>
          <w:szCs w:val="22"/>
        </w:rPr>
      </w:pPr>
      <w:r w:rsidRPr="00877882">
        <w:rPr>
          <w:b/>
          <w:szCs w:val="22"/>
        </w:rPr>
        <w:t>Программа Республиканского</w:t>
      </w:r>
      <w:r w:rsidR="004F761A" w:rsidRPr="00877882">
        <w:rPr>
          <w:b/>
          <w:szCs w:val="22"/>
        </w:rPr>
        <w:t xml:space="preserve"> фестиваля-конкурса юных исполнителей </w:t>
      </w:r>
    </w:p>
    <w:p w14:paraId="5B673A16" w14:textId="797C8020" w:rsidR="00877882" w:rsidRDefault="004F761A" w:rsidP="00F77CCF">
      <w:pPr>
        <w:jc w:val="center"/>
        <w:rPr>
          <w:b/>
          <w:szCs w:val="22"/>
        </w:rPr>
      </w:pPr>
      <w:r w:rsidRPr="00877882">
        <w:rPr>
          <w:b/>
          <w:szCs w:val="22"/>
        </w:rPr>
        <w:t>«Первые шаги»</w:t>
      </w:r>
      <w:r w:rsidR="005D125C">
        <w:rPr>
          <w:b/>
          <w:szCs w:val="22"/>
        </w:rPr>
        <w:t xml:space="preserve"> номинация Хореография</w:t>
      </w:r>
    </w:p>
    <w:p w14:paraId="3F6E7E9F" w14:textId="6E5203C3" w:rsidR="00A71C6D" w:rsidRPr="0007149D" w:rsidRDefault="00A71C6D" w:rsidP="00F77CCF">
      <w:pPr>
        <w:jc w:val="center"/>
        <w:rPr>
          <w:b/>
          <w:sz w:val="28"/>
          <w:szCs w:val="22"/>
        </w:rPr>
      </w:pPr>
      <w:r w:rsidRPr="00877882">
        <w:rPr>
          <w:b/>
          <w:szCs w:val="22"/>
        </w:rPr>
        <w:t>29 января 2023</w:t>
      </w:r>
      <w:r w:rsidR="004F761A" w:rsidRPr="00877882">
        <w:rPr>
          <w:b/>
          <w:szCs w:val="22"/>
        </w:rPr>
        <w:t xml:space="preserve"> год</w:t>
      </w:r>
      <w:r w:rsidR="00FE0DC7" w:rsidRPr="00877882">
        <w:rPr>
          <w:b/>
          <w:szCs w:val="22"/>
        </w:rPr>
        <w:t xml:space="preserve"> (концертный зал)</w:t>
      </w:r>
    </w:p>
    <w:tbl>
      <w:tblPr>
        <w:tblW w:w="1074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72"/>
        <w:gridCol w:w="146"/>
        <w:gridCol w:w="2180"/>
        <w:gridCol w:w="11"/>
        <w:gridCol w:w="1905"/>
        <w:gridCol w:w="11"/>
        <w:gridCol w:w="1135"/>
        <w:gridCol w:w="34"/>
        <w:gridCol w:w="2443"/>
        <w:gridCol w:w="41"/>
      </w:tblGrid>
      <w:tr w:rsidR="00877882" w:rsidRPr="00877882" w14:paraId="40C58A03" w14:textId="5FA72105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188EE749" w14:textId="77777777" w:rsidR="00877882" w:rsidRPr="00877882" w:rsidRDefault="00877882" w:rsidP="002F2F05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Блок 1</w:t>
            </w:r>
          </w:p>
          <w:p w14:paraId="3E577555" w14:textId="01C5B3C9" w:rsidR="00877882" w:rsidRPr="00877882" w:rsidRDefault="00877882" w:rsidP="002F2F05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 xml:space="preserve">  ЕЛАБУЖСКИЙ, НИЖНЕКАМСКИЙ РАЙОНЫ</w:t>
            </w:r>
          </w:p>
          <w:p w14:paraId="2828C685" w14:textId="77777777" w:rsidR="00877882" w:rsidRPr="00877882" w:rsidRDefault="00877882" w:rsidP="002F2F05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77882">
              <w:rPr>
                <w:b/>
                <w:color w:val="FF0000"/>
                <w:sz w:val="22"/>
                <w:szCs w:val="22"/>
              </w:rPr>
              <w:t>Свободная сцена 9:20-9:50</w:t>
            </w:r>
          </w:p>
          <w:p w14:paraId="5AAA91BD" w14:textId="68F36052" w:rsidR="00877882" w:rsidRPr="00877882" w:rsidRDefault="00877882" w:rsidP="002F2F05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  <w:highlight w:val="yellow"/>
              </w:rPr>
              <w:t>10.00-11.</w:t>
            </w:r>
            <w:r w:rsidR="005F26F7">
              <w:rPr>
                <w:b/>
                <w:sz w:val="22"/>
                <w:szCs w:val="22"/>
                <w:highlight w:val="yellow"/>
              </w:rPr>
              <w:t>3</w:t>
            </w:r>
            <w:r w:rsidRPr="00877882">
              <w:rPr>
                <w:b/>
                <w:sz w:val="22"/>
                <w:szCs w:val="22"/>
                <w:highlight w:val="yellow"/>
              </w:rPr>
              <w:t>0</w:t>
            </w:r>
          </w:p>
          <w:p w14:paraId="3141B4E5" w14:textId="766D5032" w:rsidR="00877882" w:rsidRPr="00877882" w:rsidRDefault="00877882" w:rsidP="002F2F0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877882">
              <w:rPr>
                <w:b/>
                <w:sz w:val="22"/>
                <w:szCs w:val="20"/>
              </w:rPr>
              <w:t>Смешанный состав</w:t>
            </w:r>
          </w:p>
        </w:tc>
      </w:tr>
      <w:tr w:rsidR="00877882" w:rsidRPr="00C61D6A" w14:paraId="41D86777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754C603D" w14:textId="77777777" w:rsidR="00877882" w:rsidRPr="00C61D6A" w:rsidRDefault="00877882" w:rsidP="001062E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58664952" w14:textId="5BA4845D" w:rsidR="00877882" w:rsidRPr="002526CD" w:rsidRDefault="00877882" w:rsidP="001062EE">
            <w:pPr>
              <w:jc w:val="both"/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191" w:type="dxa"/>
            <w:gridSpan w:val="2"/>
          </w:tcPr>
          <w:p w14:paraId="6717AE3F" w14:textId="68E5DCE1" w:rsidR="00877882" w:rsidRPr="001062EE" w:rsidRDefault="00877882" w:rsidP="001062EE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 ЕМР РТ, Г Елабуга.</w:t>
            </w:r>
          </w:p>
        </w:tc>
        <w:tc>
          <w:tcPr>
            <w:tcW w:w="1916" w:type="dxa"/>
            <w:gridSpan w:val="2"/>
          </w:tcPr>
          <w:p w14:paraId="556FCDF3" w14:textId="3FCECA77" w:rsidR="00877882" w:rsidRPr="001062EE" w:rsidRDefault="00877882" w:rsidP="009A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ародно-стилизованный</w:t>
            </w:r>
            <w:r w:rsidR="009A2146"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Кошларда</w:t>
            </w:r>
            <w:proofErr w:type="spellEnd"/>
            <w:r w:rsidRPr="001062EE">
              <w:rPr>
                <w:sz w:val="20"/>
                <w:szCs w:val="20"/>
              </w:rPr>
              <w:t xml:space="preserve"> да </w:t>
            </w:r>
            <w:proofErr w:type="spellStart"/>
            <w:r w:rsidRPr="001062EE">
              <w:rPr>
                <w:sz w:val="20"/>
                <w:szCs w:val="20"/>
              </w:rPr>
              <w:t>кеше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язмышлары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14:paraId="3D3CD9D1" w14:textId="7086A962" w:rsidR="00877882" w:rsidRPr="001062EE" w:rsidRDefault="00877882" w:rsidP="00106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5-6 лет – 10-12 лет</w:t>
            </w:r>
          </w:p>
        </w:tc>
        <w:tc>
          <w:tcPr>
            <w:tcW w:w="2477" w:type="dxa"/>
            <w:gridSpan w:val="2"/>
          </w:tcPr>
          <w:p w14:paraId="705113D9" w14:textId="65D00779" w:rsidR="00877882" w:rsidRPr="001062EE" w:rsidRDefault="00877882" w:rsidP="009A2146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Сагдеева Елена Николаевна </w:t>
            </w:r>
          </w:p>
        </w:tc>
      </w:tr>
      <w:tr w:rsidR="00877882" w:rsidRPr="00C61D6A" w14:paraId="0529C3A3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66FFCFB" w14:textId="77777777" w:rsidR="00877882" w:rsidRPr="00C61D6A" w:rsidRDefault="00877882" w:rsidP="001062E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3148DF5C" w14:textId="45C96D4C" w:rsidR="00877882" w:rsidRPr="002526CD" w:rsidRDefault="00877882" w:rsidP="001062EE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Детский хореографический коллектив "Карамель"</w:t>
            </w:r>
          </w:p>
        </w:tc>
        <w:tc>
          <w:tcPr>
            <w:tcW w:w="2191" w:type="dxa"/>
            <w:gridSpan w:val="2"/>
          </w:tcPr>
          <w:p w14:paraId="53AD8C69" w14:textId="33F9CBED" w:rsidR="00877882" w:rsidRPr="001062EE" w:rsidRDefault="00877882" w:rsidP="001062EE">
            <w:pPr>
              <w:rPr>
                <w:sz w:val="20"/>
                <w:szCs w:val="20"/>
              </w:rPr>
            </w:pPr>
            <w:r w:rsidRPr="00AD132D">
              <w:rPr>
                <w:sz w:val="20"/>
                <w:szCs w:val="20"/>
              </w:rPr>
              <w:t xml:space="preserve">МБУ ДО "Центр эстетического воспитания детей" ЕМР РТ </w:t>
            </w:r>
          </w:p>
        </w:tc>
        <w:tc>
          <w:tcPr>
            <w:tcW w:w="1916" w:type="dxa"/>
            <w:gridSpan w:val="2"/>
          </w:tcPr>
          <w:p w14:paraId="43F076A1" w14:textId="5F6FF5D3" w:rsidR="00877882" w:rsidRDefault="00877882" w:rsidP="00877882">
            <w:pPr>
              <w:rPr>
                <w:sz w:val="20"/>
                <w:szCs w:val="20"/>
              </w:rPr>
            </w:pPr>
            <w:r w:rsidRPr="00AD132D">
              <w:rPr>
                <w:sz w:val="20"/>
                <w:szCs w:val="20"/>
              </w:rPr>
              <w:t>Детский танец "Одуванчик"</w:t>
            </w:r>
          </w:p>
        </w:tc>
        <w:tc>
          <w:tcPr>
            <w:tcW w:w="1135" w:type="dxa"/>
          </w:tcPr>
          <w:p w14:paraId="7B03DA32" w14:textId="710DE2AA" w:rsidR="00877882" w:rsidRPr="001062EE" w:rsidRDefault="00877882" w:rsidP="001062EE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6-8 лет</w:t>
            </w:r>
          </w:p>
        </w:tc>
        <w:tc>
          <w:tcPr>
            <w:tcW w:w="2477" w:type="dxa"/>
            <w:gridSpan w:val="2"/>
          </w:tcPr>
          <w:p w14:paraId="5DD6BCF4" w14:textId="1111173F" w:rsidR="00877882" w:rsidRPr="001062EE" w:rsidRDefault="00877882" w:rsidP="001062EE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  <w:r w:rsidRPr="00AD132D">
              <w:rPr>
                <w:sz w:val="20"/>
                <w:szCs w:val="20"/>
              </w:rPr>
              <w:t xml:space="preserve">Тураева Елена Михайловна </w:t>
            </w:r>
          </w:p>
        </w:tc>
      </w:tr>
      <w:tr w:rsidR="00877882" w:rsidRPr="00877882" w14:paraId="40FFA1CA" w14:textId="09EA3A03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075D526E" w14:textId="77777777" w:rsidR="00877882" w:rsidRPr="00877882" w:rsidRDefault="00877882" w:rsidP="001062EE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1 младшая группа 4 – 6 лет</w:t>
            </w:r>
          </w:p>
          <w:p w14:paraId="4A8DE7BA" w14:textId="162E4016" w:rsidR="00877882" w:rsidRPr="00877882" w:rsidRDefault="00877882" w:rsidP="001062EE">
            <w:pPr>
              <w:widowControl w:val="0"/>
              <w:tabs>
                <w:tab w:val="left" w:pos="498"/>
              </w:tabs>
              <w:jc w:val="center"/>
              <w:rPr>
                <w:sz w:val="22"/>
                <w:szCs w:val="20"/>
              </w:rPr>
            </w:pPr>
            <w:r w:rsidRPr="00877882">
              <w:rPr>
                <w:b/>
                <w:sz w:val="22"/>
                <w:szCs w:val="22"/>
              </w:rPr>
              <w:t>КОЛЛЕКТИВЫ</w:t>
            </w:r>
          </w:p>
        </w:tc>
      </w:tr>
      <w:tr w:rsidR="00877882" w:rsidRPr="00C61D6A" w14:paraId="59949DD7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3AC6FA92" w14:textId="77777777" w:rsidR="00877882" w:rsidRPr="00C61D6A" w:rsidRDefault="00877882" w:rsidP="00DD1A2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7E877858" w14:textId="77777777" w:rsidR="00877882" w:rsidRPr="003C040A" w:rsidRDefault="00877882" w:rsidP="00DD1A23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1062EE">
              <w:rPr>
                <w:sz w:val="20"/>
                <w:szCs w:val="20"/>
              </w:rPr>
              <w:t>Асылъяр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gridSpan w:val="2"/>
          </w:tcPr>
          <w:p w14:paraId="2E20C8D9" w14:textId="77777777" w:rsidR="00877882" w:rsidRPr="003C040A" w:rsidRDefault="00877882" w:rsidP="00DD1A23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детского творчества» НМР РТ г. Нижнекамск</w:t>
            </w:r>
          </w:p>
        </w:tc>
        <w:tc>
          <w:tcPr>
            <w:tcW w:w="1916" w:type="dxa"/>
            <w:gridSpan w:val="2"/>
          </w:tcPr>
          <w:p w14:paraId="70C900F0" w14:textId="643B67DA" w:rsidR="00877882" w:rsidRPr="003C040A" w:rsidRDefault="00877882" w:rsidP="00877882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  <w:r w:rsidR="009A2146"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«Ягодка моя»</w:t>
            </w:r>
          </w:p>
        </w:tc>
        <w:tc>
          <w:tcPr>
            <w:tcW w:w="1135" w:type="dxa"/>
          </w:tcPr>
          <w:p w14:paraId="6A35EFE6" w14:textId="77777777" w:rsidR="00877882" w:rsidRPr="003C040A" w:rsidRDefault="00877882" w:rsidP="00DD1A23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4-6 лет</w:t>
            </w:r>
          </w:p>
        </w:tc>
        <w:tc>
          <w:tcPr>
            <w:tcW w:w="2477" w:type="dxa"/>
            <w:gridSpan w:val="2"/>
          </w:tcPr>
          <w:p w14:paraId="0965B9A0" w14:textId="29467CE1" w:rsidR="00877882" w:rsidRPr="003C040A" w:rsidRDefault="00877882" w:rsidP="00DD1A23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>:</w:t>
            </w:r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Туктарова</w:t>
            </w:r>
            <w:proofErr w:type="spellEnd"/>
            <w:r w:rsidRPr="001062EE">
              <w:rPr>
                <w:sz w:val="20"/>
                <w:szCs w:val="20"/>
              </w:rPr>
              <w:t xml:space="preserve"> Регина </w:t>
            </w:r>
            <w:proofErr w:type="spellStart"/>
            <w:r w:rsidRPr="001062EE">
              <w:rPr>
                <w:sz w:val="20"/>
                <w:szCs w:val="20"/>
              </w:rPr>
              <w:t>Ильшатовна</w:t>
            </w:r>
            <w:proofErr w:type="spellEnd"/>
          </w:p>
        </w:tc>
      </w:tr>
      <w:tr w:rsidR="008D2670" w:rsidRPr="00C61D6A" w14:paraId="1451F662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4DEAD3E2" w14:textId="77777777" w:rsidR="008D2670" w:rsidRPr="00C61D6A" w:rsidRDefault="008D2670" w:rsidP="008D267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59BE5F42" w14:textId="51793482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 w:rsidR="00967741"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44CF5786" w14:textId="7759587D" w:rsidR="008D2670" w:rsidRPr="001062EE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 Егоза</w:t>
            </w:r>
          </w:p>
        </w:tc>
        <w:tc>
          <w:tcPr>
            <w:tcW w:w="2191" w:type="dxa"/>
            <w:gridSpan w:val="2"/>
          </w:tcPr>
          <w:p w14:paraId="39A4BABB" w14:textId="77777777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 Танцевальная студия</w:t>
            </w:r>
          </w:p>
          <w:p w14:paraId="7F9C7391" w14:textId="77777777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615D8206" w14:textId="300A8780" w:rsidR="008D2670" w:rsidRPr="001062EE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916" w:type="dxa"/>
            <w:gridSpan w:val="2"/>
          </w:tcPr>
          <w:p w14:paraId="1EFCFCDD" w14:textId="77777777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5B5211EB" w14:textId="6A7D6913" w:rsidR="008D2670" w:rsidRPr="001062EE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 «Птицы»</w:t>
            </w:r>
          </w:p>
        </w:tc>
        <w:tc>
          <w:tcPr>
            <w:tcW w:w="1135" w:type="dxa"/>
          </w:tcPr>
          <w:p w14:paraId="76865A3B" w14:textId="6834DFFB" w:rsidR="008D2670" w:rsidRPr="001062EE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1 младшая</w:t>
            </w:r>
          </w:p>
        </w:tc>
        <w:tc>
          <w:tcPr>
            <w:tcW w:w="2477" w:type="dxa"/>
            <w:gridSpan w:val="2"/>
          </w:tcPr>
          <w:p w14:paraId="4F819778" w14:textId="77777777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399CB707" w14:textId="77777777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76226D67" w14:textId="398A17F2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 w:rsidR="00967741"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 xml:space="preserve">. </w:t>
            </w:r>
          </w:p>
          <w:p w14:paraId="21CBF79D" w14:textId="77777777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педагог</w:t>
            </w:r>
          </w:p>
          <w:p w14:paraId="4295CF89" w14:textId="6A0D0C28" w:rsidR="008D2670" w:rsidRPr="008D2670" w:rsidRDefault="008D2670" w:rsidP="008D267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Бочкарева Екатерина </w:t>
            </w:r>
          </w:p>
          <w:p w14:paraId="1B407EEC" w14:textId="1F0D62B5" w:rsidR="008D2670" w:rsidRPr="001062EE" w:rsidRDefault="008D2670" w:rsidP="00967741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Ильинична</w:t>
            </w:r>
          </w:p>
        </w:tc>
      </w:tr>
      <w:tr w:rsidR="008D2670" w:rsidRPr="00C61D6A" w14:paraId="6BF408DD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560EC8E3" w14:textId="77777777" w:rsidR="008D2670" w:rsidRPr="00C61D6A" w:rsidRDefault="008D2670" w:rsidP="008D267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9A17" w14:textId="403B5D5A" w:rsidR="008D2670" w:rsidRPr="003C040A" w:rsidRDefault="008D2670" w:rsidP="008D26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«IMPULSE »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0DDE" w14:textId="10318E98" w:rsidR="008D2670" w:rsidRPr="003C040A" w:rsidRDefault="008D2670" w:rsidP="008D267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АНО ДСК АК БАРС.НК г.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 xml:space="preserve">Нижнекамск 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E83" w14:textId="112DB540" w:rsidR="008D2670" w:rsidRPr="003C040A" w:rsidRDefault="008D2670" w:rsidP="008D267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Детский танец «Подружки»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0165" w14:textId="03426DB1" w:rsidR="008D2670" w:rsidRPr="001062EE" w:rsidRDefault="008D2670" w:rsidP="008D2670">
            <w:pPr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4-6 лет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564F" w14:textId="35955F99" w:rsidR="008D2670" w:rsidRPr="008D2670" w:rsidRDefault="008D2670" w:rsidP="008D2670">
            <w:pPr>
              <w:contextualSpacing/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Руководитель: Владимиров Александр Анатольевич Педагог-хореограф: </w:t>
            </w: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  <w:r w:rsidRPr="008D2670"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Алися</w:t>
            </w:r>
            <w:proofErr w:type="spellEnd"/>
            <w:r w:rsidRPr="008D2670"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Габдулвадутовна</w:t>
            </w:r>
            <w:proofErr w:type="spellEnd"/>
          </w:p>
        </w:tc>
      </w:tr>
      <w:tr w:rsidR="008127C0" w:rsidRPr="00C61D6A" w14:paraId="242AA86B" w14:textId="77777777" w:rsidTr="00DA4069">
        <w:trPr>
          <w:gridAfter w:val="1"/>
          <w:wAfter w:w="41" w:type="dxa"/>
          <w:trHeight w:val="101"/>
        </w:trPr>
        <w:tc>
          <w:tcPr>
            <w:tcW w:w="663" w:type="dxa"/>
            <w:shd w:val="clear" w:color="auto" w:fill="auto"/>
          </w:tcPr>
          <w:p w14:paraId="6700A9D9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2015EFE0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04A018AE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653415AE" w14:textId="77777777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14:paraId="0CDF7673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73CFC5D5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5739B61D" w14:textId="04E57518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916" w:type="dxa"/>
            <w:gridSpan w:val="2"/>
          </w:tcPr>
          <w:p w14:paraId="71C9BECE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63A9E1AA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</w:t>
            </w:r>
          </w:p>
          <w:p w14:paraId="605FF9F1" w14:textId="07432847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«Мечтай»</w:t>
            </w:r>
          </w:p>
        </w:tc>
        <w:tc>
          <w:tcPr>
            <w:tcW w:w="1135" w:type="dxa"/>
          </w:tcPr>
          <w:p w14:paraId="5D047348" w14:textId="366CE663" w:rsidR="008127C0" w:rsidRDefault="008127C0" w:rsidP="008127C0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r w:rsidRPr="008D2670">
              <w:t>1 младшая</w:t>
            </w:r>
          </w:p>
        </w:tc>
        <w:tc>
          <w:tcPr>
            <w:tcW w:w="2477" w:type="dxa"/>
            <w:gridSpan w:val="2"/>
          </w:tcPr>
          <w:p w14:paraId="0ACF3F75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4BC216AA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6FEC4335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>,</w:t>
            </w:r>
          </w:p>
          <w:p w14:paraId="55DB4515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</w:p>
          <w:p w14:paraId="53EC1D3E" w14:textId="5075EFB3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</w:p>
        </w:tc>
      </w:tr>
      <w:tr w:rsidR="008127C0" w:rsidRPr="00C61D6A" w14:paraId="708C99CB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F7F711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4722633C" w14:textId="09EFDF7D" w:rsidR="008127C0" w:rsidRPr="003C040A" w:rsidRDefault="008127C0" w:rsidP="008127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  <w:shd w:val="clear" w:color="auto" w:fill="auto"/>
          </w:tcPr>
          <w:p w14:paraId="0D45D382" w14:textId="685A7031" w:rsidR="008127C0" w:rsidRPr="003C040A" w:rsidRDefault="008127C0" w:rsidP="008127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916" w:type="dxa"/>
            <w:gridSpan w:val="2"/>
            <w:shd w:val="clear" w:color="auto" w:fill="auto"/>
          </w:tcPr>
          <w:p w14:paraId="25B004C0" w14:textId="727F5777" w:rsidR="008127C0" w:rsidRPr="003C040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062EE">
              <w:rPr>
                <w:sz w:val="20"/>
                <w:szCs w:val="20"/>
              </w:rPr>
              <w:t>етский танец,</w:t>
            </w:r>
            <w:r w:rsidRPr="001062EE">
              <w:rPr>
                <w:sz w:val="20"/>
                <w:szCs w:val="20"/>
              </w:rPr>
              <w:br/>
              <w:t>«Маши без медведя»</w:t>
            </w:r>
          </w:p>
        </w:tc>
        <w:tc>
          <w:tcPr>
            <w:tcW w:w="1135" w:type="dxa"/>
            <w:shd w:val="clear" w:color="auto" w:fill="auto"/>
          </w:tcPr>
          <w:p w14:paraId="6CB2F9F6" w14:textId="3912B830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4-6 лет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6F9400A0" w14:textId="77777777" w:rsidR="008127C0" w:rsidRPr="00D41BC7" w:rsidRDefault="008127C0" w:rsidP="008127C0">
            <w:pPr>
              <w:rPr>
                <w:sz w:val="20"/>
                <w:szCs w:val="20"/>
              </w:rPr>
            </w:pPr>
            <w:r w:rsidRPr="00D41BC7">
              <w:rPr>
                <w:sz w:val="20"/>
                <w:szCs w:val="20"/>
              </w:rPr>
              <w:t>Соков Роман Александрович,</w:t>
            </w:r>
          </w:p>
          <w:p w14:paraId="292C45C2" w14:textId="5FC562E4" w:rsidR="008127C0" w:rsidRPr="003C040A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3D4F63">
              <w:rPr>
                <w:sz w:val="20"/>
                <w:szCs w:val="20"/>
              </w:rPr>
              <w:t>Тартмина</w:t>
            </w:r>
            <w:proofErr w:type="spellEnd"/>
            <w:r w:rsidRPr="003D4F63">
              <w:rPr>
                <w:sz w:val="20"/>
                <w:szCs w:val="20"/>
              </w:rPr>
              <w:t xml:space="preserve"> Гузель </w:t>
            </w:r>
            <w:proofErr w:type="spellStart"/>
            <w:r w:rsidRPr="003D4F63">
              <w:rPr>
                <w:sz w:val="20"/>
                <w:szCs w:val="20"/>
              </w:rPr>
              <w:t>Ринатовна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127C0" w:rsidRPr="00C61D6A" w14:paraId="465DEA50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4548E04E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18912FED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14E857B0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 Егоза</w:t>
            </w:r>
          </w:p>
          <w:p w14:paraId="17D1DA71" w14:textId="77777777" w:rsidR="008127C0" w:rsidRDefault="008127C0" w:rsidP="00812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14:paraId="3078C472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24150429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68B5ED2D" w14:textId="554D5BF4" w:rsidR="008127C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916" w:type="dxa"/>
            <w:gridSpan w:val="2"/>
          </w:tcPr>
          <w:p w14:paraId="13CD8F49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2658C62B" w14:textId="4FFEAFB9" w:rsidR="008127C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 «Дети лезут на чердак»</w:t>
            </w:r>
          </w:p>
        </w:tc>
        <w:tc>
          <w:tcPr>
            <w:tcW w:w="1135" w:type="dxa"/>
          </w:tcPr>
          <w:p w14:paraId="36B72BE6" w14:textId="78A81BA1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>
              <w:t>1 младшая</w:t>
            </w:r>
          </w:p>
        </w:tc>
        <w:tc>
          <w:tcPr>
            <w:tcW w:w="2477" w:type="dxa"/>
            <w:gridSpan w:val="2"/>
          </w:tcPr>
          <w:p w14:paraId="6438DE01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74A9C991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30A6AD86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>,</w:t>
            </w:r>
          </w:p>
          <w:p w14:paraId="055BAC40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 xml:space="preserve">Бочкарева Екатерина </w:t>
            </w:r>
          </w:p>
          <w:p w14:paraId="2C1BECF3" w14:textId="28EBBA11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Ильинична</w:t>
            </w:r>
          </w:p>
        </w:tc>
      </w:tr>
      <w:tr w:rsidR="008127C0" w:rsidRPr="00C61D6A" w14:paraId="7A037A7B" w14:textId="77777777" w:rsidTr="00DA4069">
        <w:trPr>
          <w:gridAfter w:val="1"/>
          <w:wAfter w:w="41" w:type="dxa"/>
          <w:trHeight w:val="101"/>
        </w:trPr>
        <w:tc>
          <w:tcPr>
            <w:tcW w:w="663" w:type="dxa"/>
            <w:shd w:val="clear" w:color="auto" w:fill="auto"/>
          </w:tcPr>
          <w:p w14:paraId="445C7929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7BE422C4" w14:textId="6366BA29" w:rsidR="008127C0" w:rsidRPr="003C040A" w:rsidRDefault="008127C0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Анжелинки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gridSpan w:val="2"/>
          </w:tcPr>
          <w:p w14:paraId="187DCF1E" w14:textId="7B4F224A" w:rsidR="008127C0" w:rsidRPr="003C040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«Центр эстетического воспитания детей»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ЕМРТ г.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Елабуга</w:t>
            </w:r>
          </w:p>
        </w:tc>
        <w:tc>
          <w:tcPr>
            <w:tcW w:w="1916" w:type="dxa"/>
            <w:gridSpan w:val="2"/>
          </w:tcPr>
          <w:p w14:paraId="40DF4D67" w14:textId="70A82C9F" w:rsidR="008127C0" w:rsidRPr="003C040A" w:rsidRDefault="008127C0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«Рыжий апельсин»</w:t>
            </w:r>
          </w:p>
        </w:tc>
        <w:tc>
          <w:tcPr>
            <w:tcW w:w="1135" w:type="dxa"/>
          </w:tcPr>
          <w:p w14:paraId="51A94EC5" w14:textId="33049504" w:rsidR="008127C0" w:rsidRPr="003C040A" w:rsidRDefault="008127C0" w:rsidP="008127C0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r>
              <w:t>4-6 лет</w:t>
            </w:r>
          </w:p>
        </w:tc>
        <w:tc>
          <w:tcPr>
            <w:tcW w:w="2477" w:type="dxa"/>
            <w:gridSpan w:val="2"/>
          </w:tcPr>
          <w:p w14:paraId="12D16070" w14:textId="69B741BB" w:rsidR="008127C0" w:rsidRPr="003C040A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Машанова</w:t>
            </w:r>
            <w:proofErr w:type="spellEnd"/>
            <w:r w:rsidRPr="001062EE">
              <w:rPr>
                <w:sz w:val="20"/>
                <w:szCs w:val="20"/>
              </w:rPr>
              <w:t xml:space="preserve"> Анжела Валерьевна</w:t>
            </w:r>
          </w:p>
        </w:tc>
      </w:tr>
      <w:tr w:rsidR="008127C0" w:rsidRPr="00C61D6A" w14:paraId="4859A037" w14:textId="77777777" w:rsidTr="00DA4069">
        <w:trPr>
          <w:gridAfter w:val="1"/>
          <w:wAfter w:w="41" w:type="dxa"/>
          <w:trHeight w:val="101"/>
        </w:trPr>
        <w:tc>
          <w:tcPr>
            <w:tcW w:w="663" w:type="dxa"/>
            <w:shd w:val="clear" w:color="auto" w:fill="auto"/>
          </w:tcPr>
          <w:p w14:paraId="0D53D890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00460A2B" w14:textId="58B3EB38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1A00BF4F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 «Звездочки»</w:t>
            </w:r>
          </w:p>
          <w:p w14:paraId="29B7E935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«Киндеры»</w:t>
            </w:r>
          </w:p>
          <w:p w14:paraId="64A7C9D4" w14:textId="77777777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14:paraId="0F7A5E3F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647E4138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13F6A8BA" w14:textId="5A98F33C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916" w:type="dxa"/>
            <w:gridSpan w:val="2"/>
          </w:tcPr>
          <w:p w14:paraId="38B8223C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0B061EAF" w14:textId="77777777" w:rsidR="008127C0" w:rsidRPr="008D2670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</w:t>
            </w:r>
          </w:p>
          <w:p w14:paraId="78B3B1D2" w14:textId="04D3CC9C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«Юные матросы»</w:t>
            </w:r>
          </w:p>
        </w:tc>
        <w:tc>
          <w:tcPr>
            <w:tcW w:w="1135" w:type="dxa"/>
          </w:tcPr>
          <w:p w14:paraId="20B9C5B8" w14:textId="4C5D3684" w:rsidR="008127C0" w:rsidRDefault="008127C0" w:rsidP="008127C0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r>
              <w:t>1 младшая</w:t>
            </w:r>
          </w:p>
        </w:tc>
        <w:tc>
          <w:tcPr>
            <w:tcW w:w="2477" w:type="dxa"/>
            <w:gridSpan w:val="2"/>
          </w:tcPr>
          <w:p w14:paraId="2F01487C" w14:textId="77777777" w:rsidR="008127C0" w:rsidRPr="008D2670" w:rsidRDefault="008127C0" w:rsidP="008127C0">
            <w:pPr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5F46916A" w14:textId="77777777" w:rsidR="008127C0" w:rsidRPr="008D267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51EF6A16" w14:textId="07BB6324" w:rsidR="008127C0" w:rsidRPr="008D267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>,</w:t>
            </w:r>
          </w:p>
          <w:p w14:paraId="68C5A73B" w14:textId="77777777" w:rsidR="008127C0" w:rsidRPr="008D2670" w:rsidRDefault="008127C0" w:rsidP="008127C0">
            <w:pPr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Педагог Бочкарева </w:t>
            </w:r>
          </w:p>
          <w:p w14:paraId="74A544FC" w14:textId="2A44BD04" w:rsidR="008127C0" w:rsidRPr="008D2670" w:rsidRDefault="008127C0" w:rsidP="008127C0">
            <w:pPr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Екатерина Ильинична</w:t>
            </w:r>
          </w:p>
          <w:p w14:paraId="11E2E436" w14:textId="590635A4" w:rsidR="008127C0" w:rsidRPr="001062EE" w:rsidRDefault="008127C0" w:rsidP="008127C0">
            <w:pPr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Закирова </w:t>
            </w:r>
            <w:proofErr w:type="spellStart"/>
            <w:r w:rsidRPr="008D2670">
              <w:rPr>
                <w:sz w:val="20"/>
                <w:szCs w:val="20"/>
              </w:rPr>
              <w:t>Аделя</w:t>
            </w:r>
            <w:proofErr w:type="spellEnd"/>
            <w:r w:rsidRPr="008D2670"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Ленаровна</w:t>
            </w:r>
            <w:proofErr w:type="spellEnd"/>
            <w:r w:rsidRPr="008D2670">
              <w:rPr>
                <w:sz w:val="20"/>
                <w:szCs w:val="20"/>
              </w:rPr>
              <w:t xml:space="preserve"> </w:t>
            </w:r>
          </w:p>
        </w:tc>
      </w:tr>
      <w:tr w:rsidR="008127C0" w:rsidRPr="00877882" w14:paraId="00109E7D" w14:textId="2C96F7DF" w:rsidTr="00DA4069">
        <w:trPr>
          <w:gridAfter w:val="1"/>
          <w:wAfter w:w="41" w:type="dxa"/>
          <w:trHeight w:val="88"/>
        </w:trPr>
        <w:tc>
          <w:tcPr>
            <w:tcW w:w="10700" w:type="dxa"/>
            <w:gridSpan w:val="10"/>
            <w:shd w:val="clear" w:color="auto" w:fill="auto"/>
          </w:tcPr>
          <w:p w14:paraId="34A38420" w14:textId="432DA85F" w:rsidR="008127C0" w:rsidRPr="00877882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СОЛО</w:t>
            </w:r>
          </w:p>
        </w:tc>
      </w:tr>
      <w:tr w:rsidR="008127C0" w:rsidRPr="00C61D6A" w14:paraId="59DCBB7C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60623D0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5498A566" w14:textId="7A6A2E1F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Рыкова Вероника </w:t>
            </w:r>
          </w:p>
        </w:tc>
        <w:tc>
          <w:tcPr>
            <w:tcW w:w="2191" w:type="dxa"/>
            <w:gridSpan w:val="2"/>
            <w:shd w:val="clear" w:color="auto" w:fill="auto"/>
          </w:tcPr>
          <w:p w14:paraId="7F0E14CA" w14:textId="56784E33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"Центр эстетического воспитания детей" ЕМР РТ</w:t>
            </w:r>
          </w:p>
        </w:tc>
        <w:tc>
          <w:tcPr>
            <w:tcW w:w="1916" w:type="dxa"/>
            <w:gridSpan w:val="2"/>
            <w:shd w:val="clear" w:color="auto" w:fill="auto"/>
          </w:tcPr>
          <w:p w14:paraId="5A40884F" w14:textId="49408948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 "Маленький ежик"</w:t>
            </w:r>
          </w:p>
        </w:tc>
        <w:tc>
          <w:tcPr>
            <w:tcW w:w="1135" w:type="dxa"/>
            <w:shd w:val="clear" w:color="auto" w:fill="auto"/>
          </w:tcPr>
          <w:p w14:paraId="78BA3382" w14:textId="2E637279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6 лет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1A570940" w14:textId="36618CF5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Тураева Елена Михайловна </w:t>
            </w:r>
          </w:p>
        </w:tc>
      </w:tr>
      <w:tr w:rsidR="008127C0" w:rsidRPr="001062EE" w14:paraId="57C9908A" w14:textId="77777777" w:rsidTr="00DA4069">
        <w:trPr>
          <w:gridAfter w:val="1"/>
          <w:wAfter w:w="41" w:type="dxa"/>
          <w:trHeight w:val="466"/>
        </w:trPr>
        <w:tc>
          <w:tcPr>
            <w:tcW w:w="10700" w:type="dxa"/>
            <w:gridSpan w:val="10"/>
            <w:shd w:val="clear" w:color="auto" w:fill="auto"/>
          </w:tcPr>
          <w:p w14:paraId="2BC9E316" w14:textId="593F1AD8" w:rsidR="008127C0" w:rsidRPr="001062EE" w:rsidRDefault="008127C0" w:rsidP="008127C0">
            <w:pPr>
              <w:jc w:val="center"/>
              <w:rPr>
                <w:b/>
                <w:szCs w:val="22"/>
              </w:rPr>
            </w:pPr>
            <w:r w:rsidRPr="00DD6BD6">
              <w:rPr>
                <w:b/>
                <w:sz w:val="22"/>
                <w:szCs w:val="20"/>
              </w:rPr>
              <w:lastRenderedPageBreak/>
              <w:t>Смешанный состав</w:t>
            </w:r>
          </w:p>
        </w:tc>
      </w:tr>
      <w:tr w:rsidR="008127C0" w:rsidRPr="00C61D6A" w14:paraId="0D61BA48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33BA852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15930E06" w14:textId="77777777" w:rsidR="008127C0" w:rsidRPr="003C040A" w:rsidRDefault="008127C0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«Улыбка»</w:t>
            </w:r>
          </w:p>
        </w:tc>
        <w:tc>
          <w:tcPr>
            <w:tcW w:w="2191" w:type="dxa"/>
            <w:gridSpan w:val="2"/>
          </w:tcPr>
          <w:p w14:paraId="458DC263" w14:textId="77777777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МАОУ ПОК «</w:t>
            </w:r>
            <w:proofErr w:type="spellStart"/>
            <w:r w:rsidRPr="001062EE">
              <w:rPr>
                <w:sz w:val="20"/>
                <w:szCs w:val="20"/>
              </w:rPr>
              <w:t>Адымнар-Алабуга</w:t>
            </w:r>
            <w:proofErr w:type="spellEnd"/>
            <w:r w:rsidRPr="001062EE">
              <w:rPr>
                <w:sz w:val="20"/>
                <w:szCs w:val="20"/>
              </w:rPr>
              <w:t>» ЕМР РТ</w:t>
            </w:r>
          </w:p>
        </w:tc>
        <w:tc>
          <w:tcPr>
            <w:tcW w:w="1916" w:type="dxa"/>
            <w:gridSpan w:val="2"/>
          </w:tcPr>
          <w:p w14:paraId="432B3C93" w14:textId="15E377A1" w:rsidR="008127C0" w:rsidRPr="003C040A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«Планета детства»</w:t>
            </w:r>
          </w:p>
        </w:tc>
        <w:tc>
          <w:tcPr>
            <w:tcW w:w="1135" w:type="dxa"/>
          </w:tcPr>
          <w:p w14:paraId="0E944A26" w14:textId="77777777" w:rsidR="008127C0" w:rsidRPr="003C040A" w:rsidRDefault="008127C0" w:rsidP="008127C0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1062EE">
              <w:t>9-12 лет</w:t>
            </w:r>
          </w:p>
        </w:tc>
        <w:tc>
          <w:tcPr>
            <w:tcW w:w="2477" w:type="dxa"/>
            <w:gridSpan w:val="2"/>
          </w:tcPr>
          <w:p w14:paraId="69ED5644" w14:textId="77777777" w:rsidR="008127C0" w:rsidRPr="003C040A" w:rsidRDefault="008127C0" w:rsidP="008127C0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r w:rsidRPr="001062EE">
              <w:rPr>
                <w:sz w:val="20"/>
                <w:szCs w:val="20"/>
                <w:lang w:eastAsia="ru-RU"/>
              </w:rPr>
              <w:t xml:space="preserve">Панова </w:t>
            </w:r>
            <w:proofErr w:type="spellStart"/>
            <w:r w:rsidRPr="001062EE">
              <w:rPr>
                <w:sz w:val="20"/>
                <w:szCs w:val="20"/>
                <w:lang w:eastAsia="ru-RU"/>
              </w:rPr>
              <w:t>Гульназ</w:t>
            </w:r>
            <w:proofErr w:type="spellEnd"/>
            <w:r w:rsidRPr="001062E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  <w:lang w:eastAsia="ru-RU"/>
              </w:rPr>
              <w:t>Назировна</w:t>
            </w:r>
            <w:proofErr w:type="spellEnd"/>
            <w:r w:rsidRPr="001062EE">
              <w:rPr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8127C0" w:rsidRPr="00C61D6A" w14:paraId="671A7626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31B734B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5C6E3B07" w14:textId="448353AC" w:rsidR="008127C0" w:rsidRPr="001062EE" w:rsidRDefault="008127C0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1062EE">
              <w:rPr>
                <w:sz w:val="20"/>
                <w:szCs w:val="20"/>
              </w:rPr>
              <w:t>Асылъяр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gridSpan w:val="2"/>
          </w:tcPr>
          <w:p w14:paraId="0BDB60A0" w14:textId="7D2DB4AA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детского творчества» НМР РТ г. Нижнекамск</w:t>
            </w:r>
          </w:p>
        </w:tc>
        <w:tc>
          <w:tcPr>
            <w:tcW w:w="1916" w:type="dxa"/>
            <w:gridSpan w:val="2"/>
          </w:tcPr>
          <w:p w14:paraId="7A168EDF" w14:textId="4F539C1B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«Платочки мои»</w:t>
            </w:r>
          </w:p>
        </w:tc>
        <w:tc>
          <w:tcPr>
            <w:tcW w:w="1135" w:type="dxa"/>
          </w:tcPr>
          <w:p w14:paraId="4E73FC6B" w14:textId="159B5D79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9-11 лет</w:t>
            </w:r>
          </w:p>
        </w:tc>
        <w:tc>
          <w:tcPr>
            <w:tcW w:w="2477" w:type="dxa"/>
            <w:gridSpan w:val="2"/>
          </w:tcPr>
          <w:p w14:paraId="52A77501" w14:textId="02A10AB9" w:rsidR="008127C0" w:rsidRPr="001062EE" w:rsidRDefault="008127C0" w:rsidP="008127C0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r w:rsidRPr="001062EE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>:</w:t>
            </w:r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Туктарова</w:t>
            </w:r>
            <w:proofErr w:type="spellEnd"/>
            <w:r w:rsidRPr="001062EE">
              <w:rPr>
                <w:sz w:val="20"/>
                <w:szCs w:val="20"/>
              </w:rPr>
              <w:t xml:space="preserve"> Регина </w:t>
            </w:r>
            <w:proofErr w:type="spellStart"/>
            <w:r w:rsidRPr="001062EE">
              <w:rPr>
                <w:sz w:val="20"/>
                <w:szCs w:val="20"/>
              </w:rPr>
              <w:t>Ильшатовна</w:t>
            </w:r>
            <w:proofErr w:type="spellEnd"/>
          </w:p>
        </w:tc>
      </w:tr>
      <w:tr w:rsidR="008127C0" w:rsidRPr="00C61D6A" w14:paraId="301BCDE4" w14:textId="79126049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12D12F97" w14:textId="77777777" w:rsidR="008127C0" w:rsidRPr="00877882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2 младшая группа 7 – 9 лет</w:t>
            </w:r>
          </w:p>
          <w:p w14:paraId="1823CA7D" w14:textId="63B7875F" w:rsidR="008127C0" w:rsidRPr="003C040A" w:rsidRDefault="008127C0" w:rsidP="008127C0">
            <w:pPr>
              <w:jc w:val="center"/>
              <w:rPr>
                <w:sz w:val="20"/>
                <w:szCs w:val="20"/>
              </w:rPr>
            </w:pPr>
            <w:r w:rsidRPr="00877882">
              <w:rPr>
                <w:b/>
                <w:sz w:val="22"/>
                <w:szCs w:val="22"/>
              </w:rPr>
              <w:t>КОЛЛЕКТИВЫ</w:t>
            </w:r>
          </w:p>
        </w:tc>
      </w:tr>
      <w:tr w:rsidR="008127C0" w:rsidRPr="00C61D6A" w14:paraId="5F88A3E7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4E9E207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3B90E0C3" w14:textId="1A8A16A8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</w:tcPr>
          <w:p w14:paraId="1301A5F6" w14:textId="49111B4E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916" w:type="dxa"/>
            <w:gridSpan w:val="2"/>
          </w:tcPr>
          <w:p w14:paraId="3BABC6F6" w14:textId="77777777" w:rsidR="008127C0" w:rsidRPr="002F2A93" w:rsidRDefault="008127C0" w:rsidP="008127C0">
            <w:pPr>
              <w:pStyle w:val="af1"/>
              <w:widowControl w:val="0"/>
              <w:tabs>
                <w:tab w:val="left" w:pos="498"/>
              </w:tabs>
              <w:spacing w:beforeAutospacing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2F2A93">
              <w:rPr>
                <w:sz w:val="20"/>
                <w:szCs w:val="20"/>
              </w:rPr>
              <w:t>«</w:t>
            </w:r>
            <w:proofErr w:type="spellStart"/>
            <w:r w:rsidRPr="002F2A93">
              <w:rPr>
                <w:sz w:val="20"/>
                <w:szCs w:val="20"/>
              </w:rPr>
              <w:t>Кызлар</w:t>
            </w:r>
            <w:proofErr w:type="spellEnd"/>
            <w:r w:rsidRPr="002F2A93">
              <w:rPr>
                <w:sz w:val="20"/>
                <w:szCs w:val="20"/>
              </w:rPr>
              <w:t xml:space="preserve"> </w:t>
            </w:r>
            <w:proofErr w:type="spellStart"/>
            <w:r w:rsidRPr="002F2A93">
              <w:rPr>
                <w:sz w:val="20"/>
                <w:szCs w:val="20"/>
              </w:rPr>
              <w:t>Биюе</w:t>
            </w:r>
            <w:proofErr w:type="spellEnd"/>
            <w:r w:rsidRPr="002F2A93">
              <w:rPr>
                <w:sz w:val="20"/>
                <w:szCs w:val="20"/>
              </w:rPr>
              <w:t>»,</w:t>
            </w:r>
          </w:p>
          <w:p w14:paraId="414897F2" w14:textId="3051580D" w:rsidR="008127C0" w:rsidRPr="003C040A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8FA06FE" w14:textId="400D6E70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2 младшая</w:t>
            </w:r>
          </w:p>
        </w:tc>
        <w:tc>
          <w:tcPr>
            <w:tcW w:w="2477" w:type="dxa"/>
            <w:gridSpan w:val="2"/>
          </w:tcPr>
          <w:p w14:paraId="4AEAFD36" w14:textId="21C0A412" w:rsidR="008127C0" w:rsidRPr="002F2A93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Соков Роман Александрович</w:t>
            </w:r>
          </w:p>
        </w:tc>
      </w:tr>
      <w:tr w:rsidR="008127C0" w:rsidRPr="00C61D6A" w14:paraId="717CB007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61CC64A9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9AEF" w14:textId="50B63F40" w:rsidR="008127C0" w:rsidRPr="008D567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«IMPULSE »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BD2F" w14:textId="349A7C64" w:rsidR="008127C0" w:rsidRPr="008D567A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АНО ДСК АК БАРС.НК г.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 xml:space="preserve">Нижнекамск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0A4C" w14:textId="77777777" w:rsidR="008127C0" w:rsidRPr="001062EE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Эстрадный танец «Отряд путешественников»</w:t>
            </w:r>
          </w:p>
          <w:p w14:paraId="29096F39" w14:textId="510EEDAF" w:rsidR="008127C0" w:rsidRPr="008D567A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2:00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9F31" w14:textId="438C5C43" w:rsidR="008127C0" w:rsidRPr="008D567A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1062EE">
              <w:t>7-9 лет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8E6" w14:textId="77777777" w:rsidR="008127C0" w:rsidRPr="001062EE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</w:p>
          <w:p w14:paraId="29E9C637" w14:textId="77777777" w:rsidR="008127C0" w:rsidRPr="001062EE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Владимиров Александр Анатольевич</w:t>
            </w:r>
          </w:p>
          <w:p w14:paraId="4ED29754" w14:textId="0865EA79" w:rsidR="008127C0" w:rsidRPr="008D567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Педагог- хореограф: </w:t>
            </w:r>
            <w:proofErr w:type="spellStart"/>
            <w:r w:rsidRPr="001062EE">
              <w:rPr>
                <w:sz w:val="20"/>
                <w:szCs w:val="20"/>
              </w:rPr>
              <w:t>Гарифуллина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Алися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Габдулвадутовна</w:t>
            </w:r>
            <w:proofErr w:type="spellEnd"/>
          </w:p>
        </w:tc>
      </w:tr>
      <w:tr w:rsidR="008127C0" w:rsidRPr="00C61D6A" w14:paraId="7DBAEE2A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708D9E1B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77842EA9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«Калинка»</w:t>
            </w:r>
          </w:p>
          <w:p w14:paraId="03F77623" w14:textId="48E0EA2A" w:rsidR="008127C0" w:rsidRPr="003C040A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14:paraId="477BC7CC" w14:textId="67E37B88" w:rsidR="008127C0" w:rsidRPr="003C040A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</w:t>
            </w:r>
            <w:r w:rsidRPr="00C84842">
              <w:rPr>
                <w:sz w:val="20"/>
                <w:szCs w:val="20"/>
              </w:rPr>
              <w:t>Центр эстетического воспитания детей</w:t>
            </w:r>
            <w:r w:rsidRPr="001062EE">
              <w:rPr>
                <w:sz w:val="20"/>
                <w:szCs w:val="20"/>
              </w:rPr>
              <w:t>» ЕМР РТ</w:t>
            </w:r>
          </w:p>
        </w:tc>
        <w:tc>
          <w:tcPr>
            <w:tcW w:w="1916" w:type="dxa"/>
            <w:gridSpan w:val="2"/>
          </w:tcPr>
          <w:p w14:paraId="324EAB45" w14:textId="77777777" w:rsidR="008127C0" w:rsidRPr="001062EE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«</w:t>
            </w:r>
            <w:r w:rsidRPr="001062EE">
              <w:rPr>
                <w:sz w:val="20"/>
                <w:szCs w:val="20"/>
              </w:rPr>
              <w:t>Воришка»</w:t>
            </w:r>
            <w:r>
              <w:rPr>
                <w:sz w:val="20"/>
                <w:szCs w:val="20"/>
              </w:rPr>
              <w:t xml:space="preserve"> 03:00</w:t>
            </w:r>
          </w:p>
          <w:p w14:paraId="1D71A43F" w14:textId="1D070B71" w:rsidR="008127C0" w:rsidRPr="003C040A" w:rsidRDefault="008127C0" w:rsidP="008127C0">
            <w:pPr>
              <w:pStyle w:val="af1"/>
              <w:tabs>
                <w:tab w:val="left" w:pos="498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BB6D2BD" w14:textId="094CD0A9" w:rsidR="008127C0" w:rsidRPr="003C040A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>
              <w:t>7-9 лет</w:t>
            </w:r>
          </w:p>
        </w:tc>
        <w:tc>
          <w:tcPr>
            <w:tcW w:w="2477" w:type="dxa"/>
            <w:gridSpan w:val="2"/>
          </w:tcPr>
          <w:p w14:paraId="4F90DCE2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Камышева Флера </w:t>
            </w:r>
            <w:proofErr w:type="spellStart"/>
            <w:r w:rsidRPr="001062EE">
              <w:rPr>
                <w:sz w:val="20"/>
                <w:szCs w:val="20"/>
              </w:rPr>
              <w:t>Мирхатовна</w:t>
            </w:r>
            <w:proofErr w:type="spellEnd"/>
          </w:p>
          <w:p w14:paraId="1FBF6BF0" w14:textId="62ED9598" w:rsidR="008127C0" w:rsidRPr="002F2A93" w:rsidRDefault="008127C0" w:rsidP="008127C0">
            <w:pPr>
              <w:tabs>
                <w:tab w:val="left" w:pos="498"/>
              </w:tabs>
              <w:contextualSpacing/>
              <w:rPr>
                <w:sz w:val="20"/>
                <w:szCs w:val="20"/>
              </w:rPr>
            </w:pPr>
          </w:p>
        </w:tc>
      </w:tr>
      <w:tr w:rsidR="008127C0" w:rsidRPr="00C61D6A" w14:paraId="4AE3CD09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063324BC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731505AD" w14:textId="786B1281" w:rsidR="008127C0" w:rsidRPr="0047193D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91" w:type="dxa"/>
            <w:gridSpan w:val="2"/>
          </w:tcPr>
          <w:p w14:paraId="0887C5B2" w14:textId="49E3F432" w:rsidR="008127C0" w:rsidRPr="0047193D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ЕМР РТ</w:t>
            </w:r>
          </w:p>
        </w:tc>
        <w:tc>
          <w:tcPr>
            <w:tcW w:w="1916" w:type="dxa"/>
            <w:gridSpan w:val="2"/>
          </w:tcPr>
          <w:p w14:paraId="4FFEB6C9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Народный танец</w:t>
            </w:r>
          </w:p>
          <w:p w14:paraId="79B72C82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«Русский сувенир» </w:t>
            </w:r>
          </w:p>
          <w:p w14:paraId="03338239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3:09</w:t>
            </w:r>
          </w:p>
          <w:p w14:paraId="4BCDF2DE" w14:textId="491BF123" w:rsidR="008127C0" w:rsidRPr="0047193D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119F85F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2 мл группа </w:t>
            </w:r>
          </w:p>
          <w:p w14:paraId="7C5A1ED6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7-9 лет</w:t>
            </w:r>
          </w:p>
          <w:p w14:paraId="795C7EE6" w14:textId="6A177615" w:rsidR="008127C0" w:rsidRPr="0047193D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</w:p>
        </w:tc>
        <w:tc>
          <w:tcPr>
            <w:tcW w:w="2477" w:type="dxa"/>
            <w:gridSpan w:val="2"/>
          </w:tcPr>
          <w:p w14:paraId="3911C43F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Косинцева</w:t>
            </w:r>
            <w:proofErr w:type="spellEnd"/>
            <w:r w:rsidRPr="001062EE">
              <w:rPr>
                <w:sz w:val="20"/>
                <w:szCs w:val="20"/>
              </w:rPr>
              <w:t xml:space="preserve"> Алеся Геннадьевна </w:t>
            </w:r>
          </w:p>
          <w:p w14:paraId="1AC59817" w14:textId="285DFF24" w:rsidR="008127C0" w:rsidRPr="0047193D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</w:tr>
      <w:tr w:rsidR="008127C0" w:rsidRPr="00C61D6A" w14:paraId="538F54C8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19460074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1F82" w14:textId="6912A0AE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 «IMPULSE»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064D" w14:textId="77777777" w:rsidR="008127C0" w:rsidRPr="001062EE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АНО ДСК АК БАРС.НК г.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 xml:space="preserve">Нижнекамск </w:t>
            </w:r>
          </w:p>
          <w:p w14:paraId="73A18EFF" w14:textId="0AAB2CF9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7344" w14:textId="086B1B3C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Эстрадный танец  «Папины дочки» 3:00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9D1" w14:textId="0153ABEE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7-9 лет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A420" w14:textId="77777777" w:rsidR="008127C0" w:rsidRPr="001062EE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</w:p>
          <w:p w14:paraId="2AFE11B7" w14:textId="77777777" w:rsidR="008127C0" w:rsidRPr="001062EE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Владимиров Александр Анатольевич  </w:t>
            </w:r>
          </w:p>
          <w:p w14:paraId="6FFA5983" w14:textId="77777777" w:rsidR="008127C0" w:rsidRPr="001062EE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Педагог- хореограф: </w:t>
            </w:r>
            <w:proofErr w:type="spellStart"/>
            <w:r w:rsidRPr="001062EE">
              <w:rPr>
                <w:sz w:val="20"/>
                <w:szCs w:val="20"/>
              </w:rPr>
              <w:t>Гарифуллина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Алися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Габдулвадутовна</w:t>
            </w:r>
            <w:proofErr w:type="spellEnd"/>
          </w:p>
          <w:p w14:paraId="0D26E945" w14:textId="01F77419" w:rsidR="008127C0" w:rsidRPr="002F2A93" w:rsidRDefault="008127C0" w:rsidP="008127C0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127C0" w:rsidRPr="00C61D6A" w14:paraId="02BDC619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3D6BF3EC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97894" w14:textId="74D1943F" w:rsidR="008127C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3A96B" w14:textId="26B47AC2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9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1B729" w14:textId="77777777" w:rsidR="008127C0" w:rsidRPr="002F2A93" w:rsidRDefault="008127C0" w:rsidP="008127C0">
            <w:pPr>
              <w:pStyle w:val="af1"/>
              <w:widowControl w:val="0"/>
              <w:tabs>
                <w:tab w:val="left" w:pos="498"/>
              </w:tabs>
              <w:spacing w:beforeAutospacing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2F2A93">
              <w:rPr>
                <w:sz w:val="20"/>
                <w:szCs w:val="20"/>
              </w:rPr>
              <w:t>«</w:t>
            </w:r>
            <w:proofErr w:type="spellStart"/>
            <w:r w:rsidRPr="002F2A93">
              <w:rPr>
                <w:sz w:val="20"/>
                <w:szCs w:val="20"/>
              </w:rPr>
              <w:t>Кызлар</w:t>
            </w:r>
            <w:proofErr w:type="spellEnd"/>
            <w:r w:rsidRPr="002F2A93">
              <w:rPr>
                <w:sz w:val="20"/>
                <w:szCs w:val="20"/>
              </w:rPr>
              <w:t xml:space="preserve"> </w:t>
            </w:r>
            <w:proofErr w:type="spellStart"/>
            <w:r w:rsidRPr="002F2A93">
              <w:rPr>
                <w:sz w:val="20"/>
                <w:szCs w:val="20"/>
              </w:rPr>
              <w:t>Биюе</w:t>
            </w:r>
            <w:proofErr w:type="spellEnd"/>
            <w:r w:rsidRPr="002F2A93">
              <w:rPr>
                <w:sz w:val="20"/>
                <w:szCs w:val="20"/>
              </w:rPr>
              <w:t>»,</w:t>
            </w:r>
          </w:p>
          <w:p w14:paraId="79575E2F" w14:textId="74D62E0E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53BFE" w14:textId="5C219F0D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2 младшая</w:t>
            </w:r>
          </w:p>
        </w:tc>
        <w:tc>
          <w:tcPr>
            <w:tcW w:w="2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B501F" w14:textId="6E22BB7F" w:rsidR="008127C0" w:rsidRPr="002F2A93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Соков Роман Александрович,</w:t>
            </w:r>
            <w:r w:rsidRPr="002F2A93">
              <w:rPr>
                <w:sz w:val="20"/>
                <w:szCs w:val="20"/>
              </w:rPr>
              <w:br/>
              <w:t>Майорова Вероника Николаевна</w:t>
            </w:r>
          </w:p>
        </w:tc>
      </w:tr>
      <w:tr w:rsidR="008127C0" w:rsidRPr="00C61D6A" w14:paraId="67E87FB9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6E2CEB09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1AB36" w14:textId="565AF7B8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Хореографический коллектив "Ритмы танца"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202AC" w14:textId="36FB9DE1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МБУ ДО "Детская школа искусств", г. Нижнекамск</w:t>
            </w:r>
          </w:p>
        </w:tc>
        <w:tc>
          <w:tcPr>
            <w:tcW w:w="19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E1DEC" w14:textId="77777777" w:rsidR="008127C0" w:rsidRPr="00654B52" w:rsidRDefault="008127C0" w:rsidP="008127C0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Хореография.</w:t>
            </w:r>
          </w:p>
          <w:p w14:paraId="7B3D41F8" w14:textId="6E3EE4D6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Детский танец "Полька", 2.53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8BDDA" w14:textId="43165A52" w:rsidR="008127C0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 w:rsidRPr="00654B52">
              <w:t>7</w:t>
            </w:r>
          </w:p>
        </w:tc>
        <w:tc>
          <w:tcPr>
            <w:tcW w:w="2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77444" w14:textId="77777777" w:rsidR="008127C0" w:rsidRPr="00654B52" w:rsidRDefault="008127C0" w:rsidP="008127C0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 xml:space="preserve">Руководитель: Матвеева Ольга Анатольевна.  </w:t>
            </w:r>
          </w:p>
          <w:p w14:paraId="13544147" w14:textId="77777777" w:rsidR="008127C0" w:rsidRPr="00654B52" w:rsidRDefault="008127C0" w:rsidP="008127C0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 xml:space="preserve">Концертмейстер: </w:t>
            </w:r>
            <w:proofErr w:type="spellStart"/>
            <w:r w:rsidRPr="00654B52">
              <w:rPr>
                <w:sz w:val="20"/>
                <w:szCs w:val="20"/>
              </w:rPr>
              <w:t>Обороко</w:t>
            </w:r>
            <w:proofErr w:type="spellEnd"/>
            <w:r w:rsidRPr="00654B52">
              <w:rPr>
                <w:sz w:val="20"/>
                <w:szCs w:val="20"/>
              </w:rPr>
              <w:t xml:space="preserve"> Алина Владимировна.</w:t>
            </w:r>
          </w:p>
          <w:p w14:paraId="683850A6" w14:textId="2258FBEA" w:rsidR="008127C0" w:rsidRPr="003C040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Концертмейстер: Родионов Николай Антонович</w:t>
            </w:r>
          </w:p>
        </w:tc>
      </w:tr>
      <w:tr w:rsidR="008127C0" w:rsidRPr="00C61D6A" w14:paraId="44C4D246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203EAC7A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1F6B879C" w14:textId="028C78E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«Калинка»</w:t>
            </w:r>
          </w:p>
        </w:tc>
        <w:tc>
          <w:tcPr>
            <w:tcW w:w="2191" w:type="dxa"/>
            <w:gridSpan w:val="2"/>
          </w:tcPr>
          <w:p w14:paraId="7B3E237D" w14:textId="3C714DAC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 ЕМР РТ</w:t>
            </w:r>
          </w:p>
        </w:tc>
        <w:tc>
          <w:tcPr>
            <w:tcW w:w="1916" w:type="dxa"/>
            <w:gridSpan w:val="2"/>
          </w:tcPr>
          <w:p w14:paraId="3E8AFB09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</w:p>
          <w:p w14:paraId="74CD64A7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«Чебурашка и его друзья» </w:t>
            </w:r>
            <w:r>
              <w:rPr>
                <w:sz w:val="20"/>
                <w:szCs w:val="20"/>
              </w:rPr>
              <w:t>2:00</w:t>
            </w:r>
          </w:p>
          <w:p w14:paraId="19E47EFA" w14:textId="61BD845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DE80D5E" w14:textId="10C35125" w:rsidR="008127C0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>
              <w:t>7-9 лет</w:t>
            </w:r>
          </w:p>
        </w:tc>
        <w:tc>
          <w:tcPr>
            <w:tcW w:w="2477" w:type="dxa"/>
            <w:gridSpan w:val="2"/>
          </w:tcPr>
          <w:p w14:paraId="300CAD0B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Камышева Флера </w:t>
            </w:r>
            <w:proofErr w:type="spellStart"/>
            <w:r w:rsidRPr="001062EE">
              <w:rPr>
                <w:sz w:val="20"/>
                <w:szCs w:val="20"/>
              </w:rPr>
              <w:t>Мирхатовна</w:t>
            </w:r>
            <w:proofErr w:type="spellEnd"/>
          </w:p>
          <w:p w14:paraId="7A55B319" w14:textId="77777777" w:rsidR="008127C0" w:rsidRPr="001062EE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</w:tr>
      <w:tr w:rsidR="008127C0" w:rsidRPr="00C61D6A" w14:paraId="36613147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29089E40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7157461A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3C293BBF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14E5E23C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</w:t>
            </w:r>
          </w:p>
          <w:p w14:paraId="4AABC315" w14:textId="5224D516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«Арабеск»</w:t>
            </w:r>
          </w:p>
        </w:tc>
        <w:tc>
          <w:tcPr>
            <w:tcW w:w="2191" w:type="dxa"/>
            <w:gridSpan w:val="2"/>
          </w:tcPr>
          <w:p w14:paraId="6A0F9D28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740D0482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3A67E18F" w14:textId="3272EE88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916" w:type="dxa"/>
            <w:gridSpan w:val="2"/>
          </w:tcPr>
          <w:p w14:paraId="7E35A242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6A9EA96C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</w:t>
            </w:r>
          </w:p>
          <w:p w14:paraId="3E44F820" w14:textId="63D6805B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«Остров Пиратов»</w:t>
            </w:r>
          </w:p>
        </w:tc>
        <w:tc>
          <w:tcPr>
            <w:tcW w:w="1135" w:type="dxa"/>
          </w:tcPr>
          <w:p w14:paraId="76EFC0E8" w14:textId="37070105" w:rsidR="008127C0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>
              <w:t>2 младшая</w:t>
            </w:r>
          </w:p>
        </w:tc>
        <w:tc>
          <w:tcPr>
            <w:tcW w:w="2477" w:type="dxa"/>
            <w:gridSpan w:val="2"/>
          </w:tcPr>
          <w:p w14:paraId="22BEEE1E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11C1AB73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4DDB173E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</w:p>
          <w:p w14:paraId="691795C4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>,</w:t>
            </w:r>
          </w:p>
          <w:p w14:paraId="48D95DCA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педагог</w:t>
            </w:r>
          </w:p>
          <w:p w14:paraId="66C889F4" w14:textId="77777777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</w:tr>
      <w:tr w:rsidR="008127C0" w:rsidRPr="00C61D6A" w14:paraId="75F58843" w14:textId="77777777" w:rsidTr="00DA4069">
        <w:trPr>
          <w:gridAfter w:val="1"/>
          <w:wAfter w:w="41" w:type="dxa"/>
          <w:trHeight w:val="88"/>
        </w:trPr>
        <w:tc>
          <w:tcPr>
            <w:tcW w:w="663" w:type="dxa"/>
            <w:shd w:val="clear" w:color="auto" w:fill="auto"/>
          </w:tcPr>
          <w:p w14:paraId="2126DC13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nil"/>
            </w:tcBorders>
          </w:tcPr>
          <w:p w14:paraId="6AD58DF5" w14:textId="55EFE333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 xml:space="preserve">ческий коллектив </w:t>
            </w:r>
            <w:r w:rsidRPr="002F2A93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191" w:type="dxa"/>
            <w:gridSpan w:val="2"/>
            <w:tcBorders>
              <w:top w:val="nil"/>
            </w:tcBorders>
          </w:tcPr>
          <w:p w14:paraId="1DB3CDAB" w14:textId="6EEC0D0B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14:paraId="70BD3FF3" w14:textId="77777777" w:rsidR="008127C0" w:rsidRPr="002F2A93" w:rsidRDefault="008127C0" w:rsidP="008127C0">
            <w:pPr>
              <w:pStyle w:val="af1"/>
              <w:widowControl w:val="0"/>
              <w:tabs>
                <w:tab w:val="left" w:pos="498"/>
              </w:tabs>
              <w:spacing w:beforeAutospacing="0" w:afterAutospacing="0"/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эстрадный танец,</w:t>
            </w:r>
            <w:r w:rsidRPr="002F2A93">
              <w:rPr>
                <w:sz w:val="20"/>
                <w:szCs w:val="20"/>
              </w:rPr>
              <w:br/>
              <w:t>«</w:t>
            </w:r>
            <w:proofErr w:type="spellStart"/>
            <w:r w:rsidRPr="002F2A93">
              <w:rPr>
                <w:sz w:val="20"/>
                <w:szCs w:val="20"/>
              </w:rPr>
              <w:t>Тримай</w:t>
            </w:r>
            <w:proofErr w:type="spellEnd"/>
            <w:r w:rsidRPr="002F2A93">
              <w:rPr>
                <w:sz w:val="20"/>
                <w:szCs w:val="20"/>
              </w:rPr>
              <w:t>»,</w:t>
            </w:r>
          </w:p>
          <w:p w14:paraId="15E5CEB3" w14:textId="274B4F48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2.30</w:t>
            </w:r>
          </w:p>
        </w:tc>
        <w:tc>
          <w:tcPr>
            <w:tcW w:w="1135" w:type="dxa"/>
            <w:tcBorders>
              <w:top w:val="nil"/>
            </w:tcBorders>
          </w:tcPr>
          <w:p w14:paraId="2C3757A2" w14:textId="0F2D3654" w:rsidR="008127C0" w:rsidRDefault="008127C0" w:rsidP="008127C0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 w:rsidRPr="002F2A93">
              <w:t>2 младшая</w:t>
            </w:r>
          </w:p>
        </w:tc>
        <w:tc>
          <w:tcPr>
            <w:tcW w:w="2477" w:type="dxa"/>
            <w:gridSpan w:val="2"/>
            <w:tcBorders>
              <w:top w:val="nil"/>
            </w:tcBorders>
          </w:tcPr>
          <w:p w14:paraId="6229BAF1" w14:textId="5489FEB2" w:rsidR="008127C0" w:rsidRPr="008D2670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Соков Роман Александрович,</w:t>
            </w:r>
            <w:r w:rsidRPr="002F2A93">
              <w:rPr>
                <w:sz w:val="20"/>
                <w:szCs w:val="20"/>
              </w:rPr>
              <w:br/>
              <w:t>Майорова Вероника Николаевна</w:t>
            </w:r>
          </w:p>
        </w:tc>
      </w:tr>
      <w:tr w:rsidR="008127C0" w:rsidRPr="00C61D6A" w14:paraId="08CF057F" w14:textId="7352D351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79164B41" w14:textId="77777777" w:rsidR="008127C0" w:rsidRPr="00877882" w:rsidRDefault="008127C0" w:rsidP="008127C0">
            <w:pPr>
              <w:widowControl w:val="0"/>
              <w:tabs>
                <w:tab w:val="left" w:pos="498"/>
              </w:tabs>
              <w:jc w:val="center"/>
              <w:rPr>
                <w:b/>
                <w:sz w:val="20"/>
                <w:szCs w:val="22"/>
              </w:rPr>
            </w:pPr>
            <w:r w:rsidRPr="00877882">
              <w:rPr>
                <w:b/>
                <w:sz w:val="20"/>
                <w:szCs w:val="22"/>
              </w:rPr>
              <w:lastRenderedPageBreak/>
              <w:t xml:space="preserve">Средняя группа     10-12 лет </w:t>
            </w:r>
          </w:p>
          <w:p w14:paraId="7D322C00" w14:textId="3F92AD7C" w:rsidR="008127C0" w:rsidRPr="00877882" w:rsidRDefault="008127C0" w:rsidP="008127C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877882">
              <w:rPr>
                <w:b/>
                <w:sz w:val="20"/>
                <w:szCs w:val="22"/>
              </w:rPr>
              <w:t>КОЛЛЕКТИВЫ</w:t>
            </w:r>
          </w:p>
        </w:tc>
      </w:tr>
      <w:tr w:rsidR="008127C0" w:rsidRPr="00C61D6A" w14:paraId="5CF98D0D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3B68B1D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3A7B7832" w14:textId="30081FB8" w:rsidR="008127C0" w:rsidRPr="00C61D6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</w:tcPr>
          <w:p w14:paraId="2DBEF001" w14:textId="376DAB95" w:rsidR="008127C0" w:rsidRPr="00C61D6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916" w:type="dxa"/>
            <w:gridSpan w:val="2"/>
          </w:tcPr>
          <w:p w14:paraId="4DAEBAA9" w14:textId="1B7E0CDE" w:rsidR="008127C0" w:rsidRPr="00C61D6A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062EE">
              <w:rPr>
                <w:sz w:val="20"/>
                <w:szCs w:val="20"/>
              </w:rPr>
              <w:t>страдный танец,</w:t>
            </w:r>
            <w:r w:rsidRPr="001062EE">
              <w:rPr>
                <w:sz w:val="20"/>
                <w:szCs w:val="20"/>
              </w:rPr>
              <w:br/>
              <w:t>«Рок-</w:t>
            </w:r>
            <w:proofErr w:type="spellStart"/>
            <w:r w:rsidRPr="001062EE">
              <w:rPr>
                <w:sz w:val="20"/>
                <w:szCs w:val="20"/>
              </w:rPr>
              <w:t>чоп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14:paraId="433BB39F" w14:textId="7715E2ED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77" w:type="dxa"/>
            <w:gridSpan w:val="2"/>
          </w:tcPr>
          <w:p w14:paraId="6466A683" w14:textId="0F442FCC" w:rsidR="008127C0" w:rsidRPr="00C61D6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Соков Роман Александрович</w:t>
            </w:r>
            <w:r>
              <w:rPr>
                <w:sz w:val="20"/>
                <w:szCs w:val="20"/>
              </w:rPr>
              <w:t xml:space="preserve">, </w:t>
            </w:r>
            <w:r w:rsidRPr="002F2A93">
              <w:rPr>
                <w:sz w:val="20"/>
                <w:szCs w:val="20"/>
              </w:rPr>
              <w:t xml:space="preserve"> </w:t>
            </w:r>
            <w:proofErr w:type="spellStart"/>
            <w:r w:rsidRPr="002F2A93">
              <w:rPr>
                <w:sz w:val="20"/>
                <w:szCs w:val="20"/>
              </w:rPr>
              <w:t>Тартмина</w:t>
            </w:r>
            <w:proofErr w:type="spellEnd"/>
            <w:r w:rsidRPr="002F2A93">
              <w:rPr>
                <w:sz w:val="20"/>
                <w:szCs w:val="20"/>
              </w:rPr>
              <w:t xml:space="preserve"> Гузель </w:t>
            </w:r>
            <w:proofErr w:type="spellStart"/>
            <w:r w:rsidRPr="002F2A93">
              <w:rPr>
                <w:sz w:val="20"/>
                <w:szCs w:val="20"/>
              </w:rPr>
              <w:t>Ринатовна</w:t>
            </w:r>
            <w:proofErr w:type="spellEnd"/>
          </w:p>
        </w:tc>
      </w:tr>
      <w:tr w:rsidR="008127C0" w:rsidRPr="00C61D6A" w14:paraId="6805DD7C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02B4E9D1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A12F" w14:textId="3484095D" w:rsidR="008127C0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Хореографический коллектив "Ритмы танца"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67301" w14:textId="4867FF07" w:rsidR="008127C0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МБУ ДО "Детская школа искусств", г. Нижнекамск</w:t>
            </w:r>
          </w:p>
        </w:tc>
        <w:tc>
          <w:tcPr>
            <w:tcW w:w="19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69933" w14:textId="27C4D83D" w:rsidR="008127C0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 xml:space="preserve">Русский стилизованный танец "Любопытная </w:t>
            </w:r>
            <w:proofErr w:type="spellStart"/>
            <w:r w:rsidRPr="00654B52">
              <w:rPr>
                <w:sz w:val="20"/>
                <w:szCs w:val="20"/>
              </w:rPr>
              <w:t>Варварв</w:t>
            </w:r>
            <w:proofErr w:type="spellEnd"/>
            <w:r w:rsidRPr="00654B52">
              <w:rPr>
                <w:sz w:val="20"/>
                <w:szCs w:val="20"/>
              </w:rPr>
              <w:t>"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F6F9" w14:textId="4B37231C" w:rsidR="008127C0" w:rsidRPr="001062EE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10</w:t>
            </w:r>
          </w:p>
        </w:tc>
        <w:tc>
          <w:tcPr>
            <w:tcW w:w="2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25FD5" w14:textId="6E360135" w:rsidR="008127C0" w:rsidRPr="002526CD" w:rsidRDefault="008127C0" w:rsidP="008127C0">
            <w:pPr>
              <w:pStyle w:val="af1"/>
              <w:spacing w:before="0" w:beforeAutospacing="0" w:after="0" w:afterAutospacing="0"/>
              <w:rPr>
                <w:sz w:val="16"/>
                <w:szCs w:val="20"/>
              </w:rPr>
            </w:pPr>
            <w:r w:rsidRPr="002526CD">
              <w:rPr>
                <w:sz w:val="16"/>
                <w:szCs w:val="20"/>
              </w:rPr>
              <w:t xml:space="preserve">Руководитель: Матвеева Ольга Анатольевна.  Концертмейстер: </w:t>
            </w:r>
            <w:proofErr w:type="spellStart"/>
            <w:r w:rsidRPr="002526CD">
              <w:rPr>
                <w:sz w:val="16"/>
                <w:szCs w:val="20"/>
              </w:rPr>
              <w:t>Обороко</w:t>
            </w:r>
            <w:proofErr w:type="spellEnd"/>
            <w:r w:rsidRPr="002526CD">
              <w:rPr>
                <w:sz w:val="16"/>
                <w:szCs w:val="20"/>
              </w:rPr>
              <w:t xml:space="preserve"> Алина Владимировна. Концертмейстер: Родионов Николай Антонович</w:t>
            </w:r>
          </w:p>
        </w:tc>
      </w:tr>
      <w:tr w:rsidR="008127C0" w:rsidRPr="00C61D6A" w14:paraId="5CA80EB9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77FC271A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1F750855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91" w:type="dxa"/>
            <w:gridSpan w:val="2"/>
          </w:tcPr>
          <w:p w14:paraId="67CD7054" w14:textId="467542B1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ЕМР РТ</w:t>
            </w:r>
          </w:p>
        </w:tc>
        <w:tc>
          <w:tcPr>
            <w:tcW w:w="1916" w:type="dxa"/>
            <w:gridSpan w:val="2"/>
          </w:tcPr>
          <w:p w14:paraId="6BE1D60F" w14:textId="1752217F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Жилэк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вареньясы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5" w:type="dxa"/>
          </w:tcPr>
          <w:p w14:paraId="51DDE586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77" w:type="dxa"/>
            <w:gridSpan w:val="2"/>
          </w:tcPr>
          <w:p w14:paraId="4F6FAF12" w14:textId="555E3FE9" w:rsidR="008127C0" w:rsidRPr="00C61D6A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Косинцева</w:t>
            </w:r>
            <w:proofErr w:type="spellEnd"/>
            <w:r w:rsidRPr="001062EE">
              <w:rPr>
                <w:sz w:val="20"/>
                <w:szCs w:val="20"/>
              </w:rPr>
              <w:t xml:space="preserve"> Алеся Геннадьевна </w:t>
            </w:r>
          </w:p>
        </w:tc>
      </w:tr>
      <w:tr w:rsidR="008127C0" w:rsidRPr="00C61D6A" w14:paraId="7048A354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4959F707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1B66AF19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«Калинка»</w:t>
            </w:r>
          </w:p>
        </w:tc>
        <w:tc>
          <w:tcPr>
            <w:tcW w:w="2191" w:type="dxa"/>
            <w:gridSpan w:val="2"/>
          </w:tcPr>
          <w:p w14:paraId="4D58069B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 ЕМР РТ</w:t>
            </w:r>
          </w:p>
        </w:tc>
        <w:tc>
          <w:tcPr>
            <w:tcW w:w="1916" w:type="dxa"/>
            <w:gridSpan w:val="2"/>
          </w:tcPr>
          <w:p w14:paraId="1446723C" w14:textId="2922F0A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Русский </w:t>
            </w:r>
            <w:r>
              <w:rPr>
                <w:sz w:val="20"/>
                <w:szCs w:val="20"/>
              </w:rPr>
              <w:t>–</w:t>
            </w:r>
            <w:r w:rsidRPr="001062EE">
              <w:rPr>
                <w:sz w:val="20"/>
                <w:szCs w:val="20"/>
              </w:rPr>
              <w:t>стилизованный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 xml:space="preserve">«Сапожки русские» </w:t>
            </w:r>
          </w:p>
        </w:tc>
        <w:tc>
          <w:tcPr>
            <w:tcW w:w="1135" w:type="dxa"/>
          </w:tcPr>
          <w:p w14:paraId="27B7C715" w14:textId="0E95FAE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77" w:type="dxa"/>
            <w:gridSpan w:val="2"/>
          </w:tcPr>
          <w:p w14:paraId="253B3810" w14:textId="2AC72D23" w:rsidR="008127C0" w:rsidRPr="003C040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Камышева Флера </w:t>
            </w:r>
            <w:proofErr w:type="spellStart"/>
            <w:r w:rsidRPr="001062EE">
              <w:rPr>
                <w:sz w:val="20"/>
                <w:szCs w:val="20"/>
              </w:rPr>
              <w:t>Мирхатовна</w:t>
            </w:r>
            <w:proofErr w:type="spellEnd"/>
          </w:p>
        </w:tc>
      </w:tr>
      <w:tr w:rsidR="008127C0" w:rsidRPr="00C61D6A" w14:paraId="5803E76E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3088105C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6EE86E77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Танцевальная студия: -«TERA»</w:t>
            </w:r>
          </w:p>
        </w:tc>
        <w:tc>
          <w:tcPr>
            <w:tcW w:w="2191" w:type="dxa"/>
            <w:gridSpan w:val="2"/>
          </w:tcPr>
          <w:p w14:paraId="65E2AB49" w14:textId="77777777" w:rsidR="008127C0" w:rsidRPr="006F32ED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Детский развивающий центр «TERA» г. Нижнекамск </w:t>
            </w:r>
          </w:p>
        </w:tc>
        <w:tc>
          <w:tcPr>
            <w:tcW w:w="1916" w:type="dxa"/>
            <w:gridSpan w:val="2"/>
          </w:tcPr>
          <w:p w14:paraId="38B15990" w14:textId="7DB5B81E" w:rsidR="008127C0" w:rsidRPr="003C040A" w:rsidRDefault="008127C0" w:rsidP="00812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Народно-стилизованный танец </w:t>
            </w:r>
            <w:r w:rsidRPr="001062EE">
              <w:rPr>
                <w:sz w:val="20"/>
                <w:szCs w:val="20"/>
              </w:rPr>
              <w:t>«А вот такая я!»</w:t>
            </w:r>
          </w:p>
        </w:tc>
        <w:tc>
          <w:tcPr>
            <w:tcW w:w="1135" w:type="dxa"/>
          </w:tcPr>
          <w:p w14:paraId="06C5C481" w14:textId="77777777" w:rsidR="008127C0" w:rsidRPr="006F32ED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</w:t>
            </w:r>
          </w:p>
        </w:tc>
        <w:tc>
          <w:tcPr>
            <w:tcW w:w="2477" w:type="dxa"/>
            <w:gridSpan w:val="2"/>
          </w:tcPr>
          <w:p w14:paraId="463B0387" w14:textId="361B5A8D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Салахова Резеда </w:t>
            </w:r>
            <w:proofErr w:type="spellStart"/>
            <w:r w:rsidRPr="002526CD">
              <w:rPr>
                <w:sz w:val="18"/>
                <w:szCs w:val="20"/>
              </w:rPr>
              <w:t>Вильсоновна</w:t>
            </w:r>
            <w:proofErr w:type="spellEnd"/>
            <w:r w:rsidRPr="002526CD">
              <w:rPr>
                <w:sz w:val="18"/>
                <w:szCs w:val="20"/>
              </w:rPr>
              <w:t xml:space="preserve"> Педагог-хореограф: Белова Альбина Владимировна </w:t>
            </w:r>
          </w:p>
        </w:tc>
      </w:tr>
      <w:tr w:rsidR="008127C0" w:rsidRPr="00C61D6A" w14:paraId="417854E6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5AE4317E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7F4B945F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«Улыбка»</w:t>
            </w:r>
          </w:p>
        </w:tc>
        <w:tc>
          <w:tcPr>
            <w:tcW w:w="2191" w:type="dxa"/>
            <w:gridSpan w:val="2"/>
          </w:tcPr>
          <w:p w14:paraId="11880C68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 ЕМР РТ</w:t>
            </w:r>
          </w:p>
        </w:tc>
        <w:tc>
          <w:tcPr>
            <w:tcW w:w="1916" w:type="dxa"/>
            <w:gridSpan w:val="2"/>
          </w:tcPr>
          <w:p w14:paraId="50989E5F" w14:textId="6DB3BA7B" w:rsidR="008127C0" w:rsidRPr="00C61D6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062EE">
              <w:rPr>
                <w:sz w:val="20"/>
                <w:szCs w:val="20"/>
              </w:rPr>
              <w:t>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«Подснежники»</w:t>
            </w:r>
          </w:p>
        </w:tc>
        <w:tc>
          <w:tcPr>
            <w:tcW w:w="1135" w:type="dxa"/>
          </w:tcPr>
          <w:p w14:paraId="0A0080B3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 10-12 лет</w:t>
            </w:r>
          </w:p>
        </w:tc>
        <w:tc>
          <w:tcPr>
            <w:tcW w:w="2477" w:type="dxa"/>
            <w:gridSpan w:val="2"/>
          </w:tcPr>
          <w:p w14:paraId="505612DE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Панова </w:t>
            </w:r>
            <w:proofErr w:type="spellStart"/>
            <w:r>
              <w:rPr>
                <w:sz w:val="20"/>
                <w:szCs w:val="20"/>
              </w:rPr>
              <w:t>Гульназ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Назировна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</w:p>
        </w:tc>
      </w:tr>
      <w:tr w:rsidR="008127C0" w:rsidRPr="00C61D6A" w14:paraId="1D3605E4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989FE82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2DF591A0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«Соцветие»</w:t>
            </w:r>
          </w:p>
        </w:tc>
        <w:tc>
          <w:tcPr>
            <w:tcW w:w="2191" w:type="dxa"/>
            <w:gridSpan w:val="2"/>
          </w:tcPr>
          <w:p w14:paraId="40E07D25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«Городской дворец культуры» ЕМР РТ</w:t>
            </w:r>
          </w:p>
        </w:tc>
        <w:tc>
          <w:tcPr>
            <w:tcW w:w="1916" w:type="dxa"/>
            <w:gridSpan w:val="2"/>
          </w:tcPr>
          <w:p w14:paraId="18921163" w14:textId="4FEB1DA6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Шаян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кызлар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14:paraId="36B1BE3C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77" w:type="dxa"/>
            <w:gridSpan w:val="2"/>
          </w:tcPr>
          <w:p w14:paraId="5BDBD145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Панова </w:t>
            </w:r>
            <w:proofErr w:type="spellStart"/>
            <w:r>
              <w:rPr>
                <w:sz w:val="20"/>
                <w:szCs w:val="20"/>
              </w:rPr>
              <w:t>Гульназ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Назировна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</w:p>
        </w:tc>
      </w:tr>
      <w:tr w:rsidR="008127C0" w:rsidRPr="00C61D6A" w14:paraId="143B0691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DAECC5F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</w:tcPr>
          <w:p w14:paraId="25E31FEC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</w:tcPr>
          <w:p w14:paraId="154C582F" w14:textId="77777777" w:rsidR="008127C0" w:rsidRPr="00C61D6A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916" w:type="dxa"/>
            <w:gridSpan w:val="2"/>
          </w:tcPr>
          <w:p w14:paraId="1FCC757B" w14:textId="07798B1D" w:rsidR="008127C0" w:rsidRPr="00C61D6A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Эстрадный танец,</w:t>
            </w:r>
            <w:r>
              <w:rPr>
                <w:sz w:val="20"/>
                <w:szCs w:val="20"/>
              </w:rPr>
              <w:br/>
              <w:t>«Красками»</w:t>
            </w:r>
          </w:p>
        </w:tc>
        <w:tc>
          <w:tcPr>
            <w:tcW w:w="1135" w:type="dxa"/>
          </w:tcPr>
          <w:p w14:paraId="4A935F57" w14:textId="20F33520" w:rsidR="008127C0" w:rsidRPr="00C61D6A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77" w:type="dxa"/>
            <w:gridSpan w:val="2"/>
          </w:tcPr>
          <w:p w14:paraId="12BD6D0B" w14:textId="46797916" w:rsidR="008127C0" w:rsidRPr="00C61D6A" w:rsidRDefault="008127C0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Соков Роман Александрович</w:t>
            </w:r>
            <w:r>
              <w:rPr>
                <w:sz w:val="20"/>
                <w:szCs w:val="20"/>
              </w:rPr>
              <w:t xml:space="preserve">, </w:t>
            </w:r>
            <w:r w:rsidRPr="002F2A93">
              <w:rPr>
                <w:sz w:val="20"/>
                <w:szCs w:val="20"/>
              </w:rPr>
              <w:t xml:space="preserve"> </w:t>
            </w:r>
            <w:proofErr w:type="spellStart"/>
            <w:r w:rsidRPr="002F2A93">
              <w:rPr>
                <w:sz w:val="20"/>
                <w:szCs w:val="20"/>
              </w:rPr>
              <w:t>Тартмина</w:t>
            </w:r>
            <w:proofErr w:type="spellEnd"/>
            <w:r w:rsidRPr="002F2A93">
              <w:rPr>
                <w:sz w:val="20"/>
                <w:szCs w:val="20"/>
              </w:rPr>
              <w:t xml:space="preserve"> Гузель </w:t>
            </w:r>
            <w:proofErr w:type="spellStart"/>
            <w:r w:rsidRPr="002F2A93">
              <w:rPr>
                <w:sz w:val="20"/>
                <w:szCs w:val="20"/>
              </w:rPr>
              <w:t>Ринатовна</w:t>
            </w:r>
            <w:proofErr w:type="spellEnd"/>
          </w:p>
        </w:tc>
      </w:tr>
      <w:tr w:rsidR="008127C0" w:rsidRPr="00C61D6A" w14:paraId="1E2E75D9" w14:textId="77777777" w:rsidTr="00DA4069">
        <w:trPr>
          <w:gridAfter w:val="1"/>
          <w:wAfter w:w="41" w:type="dxa"/>
        </w:trPr>
        <w:tc>
          <w:tcPr>
            <w:tcW w:w="663" w:type="dxa"/>
            <w:shd w:val="clear" w:color="auto" w:fill="auto"/>
          </w:tcPr>
          <w:p w14:paraId="27261AC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E4039" w14:textId="0973F254" w:rsidR="008127C0" w:rsidRDefault="008127C0" w:rsidP="008127C0">
            <w:pPr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Хореографический коллектив "Ритмы танца"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2B52F" w14:textId="40243557" w:rsidR="008127C0" w:rsidRDefault="008127C0" w:rsidP="008127C0">
            <w:pPr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МБУ ДО "Детская школа искусств", г. Нижнекамск</w:t>
            </w:r>
          </w:p>
        </w:tc>
        <w:tc>
          <w:tcPr>
            <w:tcW w:w="19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D83E6" w14:textId="08E8FBC5" w:rsidR="008127C0" w:rsidRDefault="008127C0" w:rsidP="008127C0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Эстрадный танец "Открой свое сердце"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9CE66" w14:textId="5D385336" w:rsidR="008127C0" w:rsidRPr="001062EE" w:rsidRDefault="008127C0" w:rsidP="008127C0">
            <w:pPr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10</w:t>
            </w:r>
          </w:p>
        </w:tc>
        <w:tc>
          <w:tcPr>
            <w:tcW w:w="2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FC93D" w14:textId="23871749" w:rsidR="008127C0" w:rsidRPr="002526CD" w:rsidRDefault="008127C0" w:rsidP="008127C0">
            <w:pPr>
              <w:rPr>
                <w:sz w:val="16"/>
                <w:szCs w:val="20"/>
              </w:rPr>
            </w:pPr>
            <w:r w:rsidRPr="002526CD">
              <w:rPr>
                <w:sz w:val="16"/>
                <w:szCs w:val="20"/>
              </w:rPr>
              <w:t xml:space="preserve">Руководитель: Матвеева Ольга Анатольевна.  Концертмейстер: </w:t>
            </w:r>
            <w:proofErr w:type="spellStart"/>
            <w:r w:rsidRPr="002526CD">
              <w:rPr>
                <w:sz w:val="16"/>
                <w:szCs w:val="20"/>
              </w:rPr>
              <w:t>Обороко</w:t>
            </w:r>
            <w:proofErr w:type="spellEnd"/>
            <w:r w:rsidRPr="002526CD">
              <w:rPr>
                <w:sz w:val="16"/>
                <w:szCs w:val="20"/>
              </w:rPr>
              <w:t xml:space="preserve"> Алина Владимировна Концертмейстер: Родионов Николай Антонович</w:t>
            </w:r>
          </w:p>
        </w:tc>
      </w:tr>
      <w:tr w:rsidR="008127C0" w:rsidRPr="0007149D" w14:paraId="3A401264" w14:textId="65B8919E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05FFEED8" w14:textId="77777777" w:rsidR="008127C0" w:rsidRPr="00877882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 xml:space="preserve">Блок 2 </w:t>
            </w:r>
          </w:p>
          <w:p w14:paraId="18C570D5" w14:textId="77777777" w:rsidR="008127C0" w:rsidRPr="00877882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 xml:space="preserve">АЗНАКАЕВСКИЙ, ЗАИНСКИЙ, АЛЬМЕТЬЕВСКИЙ, ТУКАЕВСКИЙ, МЕНЗЕЛИНСКИЙМЕНДЕЛЕЕВСКИЙ, ЛЕНИНОГОРСКИЙ, КУКМОРСКИЙ ТУКАЕВСКИЙ РАЙОНЫ </w:t>
            </w:r>
          </w:p>
          <w:p w14:paraId="55507B64" w14:textId="04B9FF23" w:rsidR="008127C0" w:rsidRPr="00877882" w:rsidRDefault="008127C0" w:rsidP="008127C0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77882">
              <w:rPr>
                <w:b/>
                <w:color w:val="FF0000"/>
                <w:sz w:val="22"/>
                <w:szCs w:val="22"/>
              </w:rPr>
              <w:t>Свободная сцена 11:</w:t>
            </w:r>
            <w:r>
              <w:rPr>
                <w:b/>
                <w:color w:val="FF0000"/>
                <w:sz w:val="22"/>
                <w:szCs w:val="22"/>
              </w:rPr>
              <w:t>3</w:t>
            </w:r>
            <w:r w:rsidRPr="00877882">
              <w:rPr>
                <w:b/>
                <w:color w:val="FF0000"/>
                <w:sz w:val="22"/>
                <w:szCs w:val="22"/>
              </w:rPr>
              <w:t>0-1</w:t>
            </w:r>
            <w:r>
              <w:rPr>
                <w:b/>
                <w:color w:val="FF0000"/>
                <w:sz w:val="22"/>
                <w:szCs w:val="22"/>
              </w:rPr>
              <w:t>2</w:t>
            </w:r>
            <w:r w:rsidRPr="00877882">
              <w:rPr>
                <w:b/>
                <w:color w:val="FF0000"/>
                <w:sz w:val="22"/>
                <w:szCs w:val="22"/>
              </w:rPr>
              <w:t>:</w:t>
            </w:r>
            <w:r>
              <w:rPr>
                <w:b/>
                <w:color w:val="FF0000"/>
                <w:sz w:val="22"/>
                <w:szCs w:val="22"/>
              </w:rPr>
              <w:t>0</w:t>
            </w:r>
            <w:r w:rsidRPr="00877882">
              <w:rPr>
                <w:b/>
                <w:color w:val="FF0000"/>
                <w:sz w:val="22"/>
                <w:szCs w:val="22"/>
              </w:rPr>
              <w:t xml:space="preserve">0 </w:t>
            </w:r>
          </w:p>
          <w:p w14:paraId="30E3F8A1" w14:textId="77777777" w:rsidR="008127C0" w:rsidRPr="00877882" w:rsidRDefault="008127C0" w:rsidP="008127C0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  <w:p w14:paraId="7AD05274" w14:textId="1AEC3335" w:rsidR="008127C0" w:rsidRPr="00877882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  <w:highlight w:val="yellow"/>
              </w:rPr>
              <w:t>1</w:t>
            </w:r>
            <w:r>
              <w:rPr>
                <w:b/>
                <w:sz w:val="22"/>
                <w:szCs w:val="22"/>
                <w:highlight w:val="yellow"/>
              </w:rPr>
              <w:t>2</w:t>
            </w:r>
            <w:r w:rsidRPr="00877882">
              <w:rPr>
                <w:b/>
                <w:sz w:val="22"/>
                <w:szCs w:val="22"/>
                <w:highlight w:val="yellow"/>
              </w:rPr>
              <w:t>:</w:t>
            </w:r>
            <w:r>
              <w:rPr>
                <w:b/>
                <w:sz w:val="22"/>
                <w:szCs w:val="22"/>
                <w:highlight w:val="yellow"/>
              </w:rPr>
              <w:t>0</w:t>
            </w:r>
            <w:r w:rsidRPr="00877882">
              <w:rPr>
                <w:b/>
                <w:sz w:val="22"/>
                <w:szCs w:val="22"/>
                <w:highlight w:val="yellow"/>
              </w:rPr>
              <w:t>0 – 1</w:t>
            </w:r>
            <w:r w:rsidR="004532E0">
              <w:rPr>
                <w:b/>
                <w:sz w:val="22"/>
                <w:szCs w:val="22"/>
                <w:highlight w:val="yellow"/>
              </w:rPr>
              <w:t>4</w:t>
            </w:r>
            <w:r w:rsidRPr="00877882">
              <w:rPr>
                <w:b/>
                <w:sz w:val="22"/>
                <w:szCs w:val="22"/>
                <w:highlight w:val="yellow"/>
              </w:rPr>
              <w:t>:</w:t>
            </w:r>
            <w:r w:rsidR="004532E0">
              <w:rPr>
                <w:b/>
                <w:sz w:val="22"/>
                <w:szCs w:val="22"/>
                <w:highlight w:val="yellow"/>
              </w:rPr>
              <w:t>0</w:t>
            </w:r>
            <w:bookmarkStart w:id="0" w:name="_GoBack"/>
            <w:bookmarkEnd w:id="0"/>
            <w:r w:rsidRPr="00877882">
              <w:rPr>
                <w:b/>
                <w:sz w:val="22"/>
                <w:szCs w:val="22"/>
                <w:highlight w:val="yellow"/>
              </w:rPr>
              <w:t>0</w:t>
            </w:r>
          </w:p>
          <w:p w14:paraId="301F4252" w14:textId="7EA0D31F" w:rsidR="008127C0" w:rsidRPr="00877882" w:rsidRDefault="008127C0" w:rsidP="008127C0">
            <w:pPr>
              <w:jc w:val="center"/>
              <w:rPr>
                <w:sz w:val="22"/>
              </w:rPr>
            </w:pPr>
            <w:r w:rsidRPr="00877882">
              <w:rPr>
                <w:b/>
                <w:sz w:val="22"/>
                <w:szCs w:val="22"/>
              </w:rPr>
              <w:t>Смешанный состав</w:t>
            </w:r>
          </w:p>
        </w:tc>
      </w:tr>
      <w:tr w:rsidR="008127C0" w:rsidRPr="00C61D6A" w14:paraId="7D0C8504" w14:textId="77777777" w:rsidTr="00DA4069">
        <w:tc>
          <w:tcPr>
            <w:tcW w:w="663" w:type="dxa"/>
            <w:shd w:val="clear" w:color="auto" w:fill="auto"/>
          </w:tcPr>
          <w:p w14:paraId="7D2E3916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7150FE6B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Заслуженный коллектив народного творчества РФ «</w:t>
            </w:r>
            <w:proofErr w:type="spellStart"/>
            <w:r w:rsidRPr="002526CD">
              <w:rPr>
                <w:sz w:val="18"/>
                <w:szCs w:val="20"/>
              </w:rPr>
              <w:t>Шаян</w:t>
            </w:r>
            <w:proofErr w:type="spellEnd"/>
            <w:r w:rsidRPr="002526CD">
              <w:rPr>
                <w:sz w:val="18"/>
                <w:szCs w:val="20"/>
              </w:rPr>
              <w:t xml:space="preserve">» </w:t>
            </w:r>
          </w:p>
        </w:tc>
        <w:tc>
          <w:tcPr>
            <w:tcW w:w="2326" w:type="dxa"/>
            <w:gridSpan w:val="2"/>
            <w:shd w:val="clear" w:color="auto" w:fill="auto"/>
          </w:tcPr>
          <w:p w14:paraId="4B3D51C5" w14:textId="77777777" w:rsidR="008127C0" w:rsidRPr="002C47EE" w:rsidRDefault="008127C0" w:rsidP="008127C0">
            <w:pPr>
              <w:spacing w:line="276" w:lineRule="auto"/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C47EE">
              <w:rPr>
                <w:sz w:val="20"/>
                <w:szCs w:val="20"/>
              </w:rPr>
              <w:t>Гассара</w:t>
            </w:r>
            <w:proofErr w:type="spellEnd"/>
            <w:r w:rsidRPr="002C47EE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916" w:type="dxa"/>
            <w:gridSpan w:val="2"/>
            <w:shd w:val="clear" w:color="auto" w:fill="auto"/>
          </w:tcPr>
          <w:p w14:paraId="0A76D8FF" w14:textId="567A82E0" w:rsidR="008127C0" w:rsidRPr="002C47EE" w:rsidRDefault="008127C0" w:rsidP="008127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Сводный «Калинка»</w:t>
            </w:r>
          </w:p>
        </w:tc>
        <w:tc>
          <w:tcPr>
            <w:tcW w:w="1180" w:type="dxa"/>
            <w:gridSpan w:val="3"/>
            <w:shd w:val="clear" w:color="auto" w:fill="auto"/>
          </w:tcPr>
          <w:p w14:paraId="0C6F6DBB" w14:textId="77777777" w:rsidR="008127C0" w:rsidRPr="002C47EE" w:rsidRDefault="008127C0" w:rsidP="008127C0">
            <w:pPr>
              <w:spacing w:line="276" w:lineRule="auto"/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5DFD1BB2" w14:textId="1CD6A39F" w:rsidR="008127C0" w:rsidRPr="002C47EE" w:rsidRDefault="008127C0" w:rsidP="008127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C47EE">
              <w:rPr>
                <w:sz w:val="20"/>
                <w:szCs w:val="20"/>
              </w:rPr>
              <w:t>Насифуллина</w:t>
            </w:r>
            <w:proofErr w:type="spellEnd"/>
            <w:r w:rsidRPr="002C47EE">
              <w:rPr>
                <w:sz w:val="20"/>
                <w:szCs w:val="20"/>
              </w:rPr>
              <w:t xml:space="preserve"> </w:t>
            </w:r>
            <w:proofErr w:type="spellStart"/>
            <w:r w:rsidRPr="002C47EE">
              <w:rPr>
                <w:sz w:val="20"/>
                <w:szCs w:val="20"/>
              </w:rPr>
              <w:t>Накия</w:t>
            </w:r>
            <w:proofErr w:type="spellEnd"/>
            <w:r w:rsidRPr="002C47EE">
              <w:rPr>
                <w:sz w:val="20"/>
                <w:szCs w:val="20"/>
              </w:rPr>
              <w:t xml:space="preserve"> </w:t>
            </w:r>
            <w:proofErr w:type="spellStart"/>
            <w:r w:rsidRPr="002C47EE">
              <w:rPr>
                <w:sz w:val="20"/>
                <w:szCs w:val="20"/>
              </w:rPr>
              <w:t>Шамильевна</w:t>
            </w:r>
            <w:proofErr w:type="spellEnd"/>
          </w:p>
        </w:tc>
      </w:tr>
      <w:tr w:rsidR="008127C0" w:rsidRPr="00877882" w14:paraId="737F7B61" w14:textId="0D0CC14C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4012CBBB" w14:textId="77777777" w:rsidR="008127C0" w:rsidRPr="00877882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1 младшая группа 4-6лет</w:t>
            </w:r>
          </w:p>
          <w:p w14:paraId="08991321" w14:textId="6D21ADBB" w:rsidR="008127C0" w:rsidRPr="00877882" w:rsidRDefault="008127C0" w:rsidP="008127C0">
            <w:pPr>
              <w:jc w:val="center"/>
              <w:rPr>
                <w:sz w:val="22"/>
                <w:szCs w:val="20"/>
              </w:rPr>
            </w:pPr>
            <w:r w:rsidRPr="00877882">
              <w:rPr>
                <w:b/>
                <w:sz w:val="22"/>
              </w:rPr>
              <w:t>Коллективы</w:t>
            </w:r>
          </w:p>
        </w:tc>
      </w:tr>
      <w:tr w:rsidR="008127C0" w:rsidRPr="00C61D6A" w14:paraId="40DD6386" w14:textId="77777777" w:rsidTr="00DA4069">
        <w:trPr>
          <w:trHeight w:val="697"/>
        </w:trPr>
        <w:tc>
          <w:tcPr>
            <w:tcW w:w="663" w:type="dxa"/>
            <w:shd w:val="clear" w:color="auto" w:fill="auto"/>
          </w:tcPr>
          <w:p w14:paraId="46E5CF24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79487510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A92BB3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326" w:type="dxa"/>
            <w:gridSpan w:val="2"/>
          </w:tcPr>
          <w:p w14:paraId="6BBFD09C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916" w:type="dxa"/>
            <w:gridSpan w:val="2"/>
          </w:tcPr>
          <w:p w14:paraId="38B2DCCB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танец, «Доброе утро»</w:t>
            </w:r>
          </w:p>
        </w:tc>
        <w:tc>
          <w:tcPr>
            <w:tcW w:w="1180" w:type="dxa"/>
            <w:gridSpan w:val="3"/>
          </w:tcPr>
          <w:p w14:paraId="40CD35C8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484" w:type="dxa"/>
            <w:gridSpan w:val="2"/>
          </w:tcPr>
          <w:p w14:paraId="1B9511ED" w14:textId="77777777" w:rsidR="008127C0" w:rsidRPr="001062EE" w:rsidRDefault="008127C0" w:rsidP="008127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Шкаликова</w:t>
            </w:r>
            <w:proofErr w:type="spellEnd"/>
            <w:r w:rsidRPr="00A92BB3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8127C0" w:rsidRPr="00C61D6A" w14:paraId="71CF4807" w14:textId="77777777" w:rsidTr="00DA4069">
        <w:trPr>
          <w:trHeight w:val="697"/>
        </w:trPr>
        <w:tc>
          <w:tcPr>
            <w:tcW w:w="663" w:type="dxa"/>
            <w:shd w:val="clear" w:color="auto" w:fill="auto"/>
          </w:tcPr>
          <w:p w14:paraId="6772AFCD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35CF4349" w14:textId="6569FE13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326" w:type="dxa"/>
            <w:gridSpan w:val="2"/>
          </w:tcPr>
          <w:p w14:paraId="6B550C00" w14:textId="1B619A69" w:rsidR="008127C0" w:rsidRPr="00A61713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Бетькинский</w:t>
            </w:r>
            <w:proofErr w:type="spellEnd"/>
            <w:r w:rsidRPr="00A61713">
              <w:rPr>
                <w:sz w:val="20"/>
                <w:szCs w:val="20"/>
              </w:rPr>
              <w:t xml:space="preserve"> СДК, </w:t>
            </w:r>
            <w:proofErr w:type="spellStart"/>
            <w:r w:rsidRPr="00A61713">
              <w:rPr>
                <w:sz w:val="20"/>
                <w:szCs w:val="20"/>
              </w:rPr>
              <w:t>с.Бетьки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Тукаевский</w:t>
            </w:r>
            <w:proofErr w:type="spellEnd"/>
            <w:r w:rsidRPr="00A61713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916" w:type="dxa"/>
            <w:gridSpan w:val="2"/>
          </w:tcPr>
          <w:p w14:paraId="13C8587B" w14:textId="45955911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A61713">
              <w:rPr>
                <w:sz w:val="20"/>
                <w:szCs w:val="20"/>
              </w:rPr>
              <w:t>«Бим-бом»</w:t>
            </w:r>
          </w:p>
        </w:tc>
        <w:tc>
          <w:tcPr>
            <w:tcW w:w="1180" w:type="dxa"/>
            <w:gridSpan w:val="3"/>
          </w:tcPr>
          <w:p w14:paraId="07F7348A" w14:textId="0EC8D1D7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84" w:type="dxa"/>
            <w:gridSpan w:val="2"/>
          </w:tcPr>
          <w:p w14:paraId="31A73B0B" w14:textId="25ECECE5" w:rsidR="008127C0" w:rsidRPr="00A61713" w:rsidRDefault="008127C0" w:rsidP="008127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1713">
              <w:rPr>
                <w:sz w:val="20"/>
                <w:szCs w:val="20"/>
              </w:rPr>
              <w:t>Кирпанёва</w:t>
            </w:r>
            <w:proofErr w:type="spellEnd"/>
            <w:r w:rsidRPr="00A61713">
              <w:rPr>
                <w:sz w:val="20"/>
                <w:szCs w:val="20"/>
              </w:rPr>
              <w:t xml:space="preserve"> Яна Олеговна</w:t>
            </w:r>
          </w:p>
        </w:tc>
      </w:tr>
      <w:tr w:rsidR="008127C0" w:rsidRPr="00C61D6A" w14:paraId="52CC5BC3" w14:textId="77777777" w:rsidTr="00DA4069">
        <w:trPr>
          <w:trHeight w:val="531"/>
        </w:trPr>
        <w:tc>
          <w:tcPr>
            <w:tcW w:w="663" w:type="dxa"/>
            <w:shd w:val="clear" w:color="auto" w:fill="auto"/>
          </w:tcPr>
          <w:p w14:paraId="49FF2C8A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C7FC6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Заслуженный коллектив народного творчества РФ «</w:t>
            </w:r>
            <w:proofErr w:type="spellStart"/>
            <w:r w:rsidRPr="002526CD">
              <w:rPr>
                <w:sz w:val="18"/>
                <w:szCs w:val="20"/>
              </w:rPr>
              <w:t>Шаян</w:t>
            </w:r>
            <w:proofErr w:type="spellEnd"/>
            <w:r w:rsidRPr="002526CD">
              <w:rPr>
                <w:sz w:val="18"/>
                <w:szCs w:val="20"/>
              </w:rPr>
              <w:t xml:space="preserve">» 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EC05F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A61713">
              <w:rPr>
                <w:sz w:val="20"/>
                <w:szCs w:val="20"/>
              </w:rPr>
              <w:t>Гассара</w:t>
            </w:r>
            <w:proofErr w:type="spellEnd"/>
            <w:r w:rsidRPr="00A61713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916" w:type="dxa"/>
            <w:gridSpan w:val="2"/>
            <w:shd w:val="clear" w:color="auto" w:fill="auto"/>
          </w:tcPr>
          <w:p w14:paraId="2546D681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Хореография, «Что такое любовь»</w:t>
            </w:r>
          </w:p>
        </w:tc>
        <w:tc>
          <w:tcPr>
            <w:tcW w:w="1180" w:type="dxa"/>
            <w:gridSpan w:val="3"/>
            <w:shd w:val="clear" w:color="auto" w:fill="auto"/>
          </w:tcPr>
          <w:p w14:paraId="299FCC1C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4-6 лет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72661F51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Насифуллина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Накия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Шамильевна</w:t>
            </w:r>
            <w:proofErr w:type="spellEnd"/>
          </w:p>
        </w:tc>
      </w:tr>
      <w:tr w:rsidR="008127C0" w:rsidRPr="00C61D6A" w14:paraId="695613E0" w14:textId="77777777" w:rsidTr="00DA4069">
        <w:trPr>
          <w:trHeight w:val="531"/>
        </w:trPr>
        <w:tc>
          <w:tcPr>
            <w:tcW w:w="663" w:type="dxa"/>
            <w:shd w:val="clear" w:color="auto" w:fill="auto"/>
          </w:tcPr>
          <w:p w14:paraId="4E28A914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976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2B80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99DA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Детский танец «Озорные девчата»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1D8E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4-6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B6DD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Калимуллина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Венера </w:t>
            </w:r>
            <w:proofErr w:type="spellStart"/>
            <w:r w:rsidRPr="002526CD">
              <w:rPr>
                <w:sz w:val="18"/>
                <w:szCs w:val="20"/>
              </w:rPr>
              <w:t>Рафисовна</w:t>
            </w:r>
            <w:proofErr w:type="spellEnd"/>
            <w:r w:rsidRPr="002526CD">
              <w:rPr>
                <w:sz w:val="18"/>
                <w:szCs w:val="20"/>
              </w:rPr>
              <w:t xml:space="preserve"> </w:t>
            </w:r>
            <w:r w:rsidRPr="002526CD">
              <w:rPr>
                <w:sz w:val="18"/>
                <w:szCs w:val="20"/>
              </w:rPr>
              <w:lastRenderedPageBreak/>
              <w:t>Концертмейстер: Попова Лидия Николаевна</w:t>
            </w:r>
          </w:p>
        </w:tc>
      </w:tr>
      <w:tr w:rsidR="008127C0" w:rsidRPr="00C61D6A" w14:paraId="1E7862F5" w14:textId="77777777" w:rsidTr="00DA4069">
        <w:tc>
          <w:tcPr>
            <w:tcW w:w="663" w:type="dxa"/>
            <w:shd w:val="clear" w:color="auto" w:fill="auto"/>
          </w:tcPr>
          <w:p w14:paraId="7A836C55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E5C1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A92BB3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CDBF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C772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танец, «Шалунишки»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1696" w14:textId="77777777" w:rsidR="008127C0" w:rsidRPr="00A61713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5ED8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Шкаликова</w:t>
            </w:r>
            <w:proofErr w:type="spellEnd"/>
            <w:r w:rsidRPr="00A92BB3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8127C0" w:rsidRPr="00C61D6A" w14:paraId="577D4433" w14:textId="77777777" w:rsidTr="00DA4069">
        <w:tc>
          <w:tcPr>
            <w:tcW w:w="663" w:type="dxa"/>
            <w:shd w:val="clear" w:color="auto" w:fill="auto"/>
          </w:tcPr>
          <w:p w14:paraId="470E4E8F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0AE8A1B0" w14:textId="59C169F3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326" w:type="dxa"/>
            <w:gridSpan w:val="2"/>
          </w:tcPr>
          <w:p w14:paraId="198F9955" w14:textId="0D48D474" w:rsidR="008127C0" w:rsidRPr="00A61713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Бетькинский</w:t>
            </w:r>
            <w:proofErr w:type="spellEnd"/>
            <w:r w:rsidRPr="00A61713">
              <w:rPr>
                <w:sz w:val="20"/>
                <w:szCs w:val="20"/>
              </w:rPr>
              <w:t xml:space="preserve"> СДК, </w:t>
            </w:r>
            <w:proofErr w:type="spellStart"/>
            <w:r w:rsidRPr="00A61713">
              <w:rPr>
                <w:sz w:val="20"/>
                <w:szCs w:val="20"/>
              </w:rPr>
              <w:t>с.Бетьки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Тукаевский</w:t>
            </w:r>
            <w:proofErr w:type="spellEnd"/>
            <w:r w:rsidRPr="00A61713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916" w:type="dxa"/>
            <w:gridSpan w:val="2"/>
          </w:tcPr>
          <w:p w14:paraId="06A525CE" w14:textId="68B8BA67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A61713">
              <w:rPr>
                <w:sz w:val="20"/>
                <w:szCs w:val="20"/>
              </w:rPr>
              <w:t>«Лягушата»</w:t>
            </w:r>
          </w:p>
        </w:tc>
        <w:tc>
          <w:tcPr>
            <w:tcW w:w="1180" w:type="dxa"/>
            <w:gridSpan w:val="3"/>
          </w:tcPr>
          <w:p w14:paraId="08A7F83A" w14:textId="7C89E569" w:rsidR="008127C0" w:rsidRPr="00A61713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84" w:type="dxa"/>
            <w:gridSpan w:val="2"/>
          </w:tcPr>
          <w:p w14:paraId="742BFEDE" w14:textId="49644545" w:rsidR="008127C0" w:rsidRPr="00A61713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1713">
              <w:rPr>
                <w:sz w:val="20"/>
                <w:szCs w:val="20"/>
              </w:rPr>
              <w:t>Кирпанёва</w:t>
            </w:r>
            <w:proofErr w:type="spellEnd"/>
            <w:r w:rsidRPr="00A61713">
              <w:rPr>
                <w:sz w:val="20"/>
                <w:szCs w:val="20"/>
              </w:rPr>
              <w:t xml:space="preserve"> Яна Олеговна</w:t>
            </w:r>
          </w:p>
        </w:tc>
      </w:tr>
      <w:tr w:rsidR="008127C0" w:rsidRPr="00C61D6A" w14:paraId="332F3D69" w14:textId="77777777" w:rsidTr="00DA4069">
        <w:trPr>
          <w:trHeight w:val="531"/>
        </w:trPr>
        <w:tc>
          <w:tcPr>
            <w:tcW w:w="663" w:type="dxa"/>
            <w:shd w:val="clear" w:color="auto" w:fill="auto"/>
          </w:tcPr>
          <w:p w14:paraId="1E3B52D6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64E58F5E" w14:textId="238E8BEE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Хореографический коллектив «Элегия» </w:t>
            </w:r>
          </w:p>
        </w:tc>
        <w:tc>
          <w:tcPr>
            <w:tcW w:w="2326" w:type="dxa"/>
            <w:gridSpan w:val="2"/>
          </w:tcPr>
          <w:p w14:paraId="584D6819" w14:textId="2E9AEEB2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17176">
              <w:rPr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916" w:type="dxa"/>
            <w:gridSpan w:val="2"/>
          </w:tcPr>
          <w:p w14:paraId="08DD0507" w14:textId="08C3F636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Детский танец «Топ </w:t>
            </w:r>
            <w:proofErr w:type="spellStart"/>
            <w:r w:rsidRPr="00B17176">
              <w:rPr>
                <w:sz w:val="20"/>
                <w:szCs w:val="20"/>
              </w:rPr>
              <w:t>топ</w:t>
            </w:r>
            <w:proofErr w:type="spellEnd"/>
            <w:r w:rsidRPr="00B17176">
              <w:rPr>
                <w:sz w:val="20"/>
                <w:szCs w:val="20"/>
              </w:rPr>
              <w:t xml:space="preserve"> по паркету»</w:t>
            </w:r>
          </w:p>
        </w:tc>
        <w:tc>
          <w:tcPr>
            <w:tcW w:w="1180" w:type="dxa"/>
            <w:gridSpan w:val="3"/>
          </w:tcPr>
          <w:p w14:paraId="5675C21C" w14:textId="60C93D66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Младшая группа</w:t>
            </w:r>
          </w:p>
        </w:tc>
        <w:tc>
          <w:tcPr>
            <w:tcW w:w="2484" w:type="dxa"/>
            <w:gridSpan w:val="2"/>
          </w:tcPr>
          <w:p w14:paraId="7EA485DC" w14:textId="23454C58" w:rsidR="008127C0" w:rsidRPr="00B17176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Зарипова</w:t>
            </w:r>
            <w:proofErr w:type="spellEnd"/>
            <w:r w:rsidRPr="00B17176">
              <w:rPr>
                <w:sz w:val="20"/>
                <w:szCs w:val="20"/>
              </w:rPr>
              <w:t xml:space="preserve"> Оксана </w:t>
            </w:r>
            <w:proofErr w:type="spellStart"/>
            <w:r w:rsidRPr="00B17176">
              <w:rPr>
                <w:sz w:val="20"/>
                <w:szCs w:val="20"/>
              </w:rPr>
              <w:t>Дамировна</w:t>
            </w:r>
            <w:proofErr w:type="spellEnd"/>
          </w:p>
        </w:tc>
      </w:tr>
      <w:tr w:rsidR="008127C0" w:rsidRPr="00C61D6A" w14:paraId="680C65C0" w14:textId="77777777" w:rsidTr="00DA4069">
        <w:tc>
          <w:tcPr>
            <w:tcW w:w="663" w:type="dxa"/>
            <w:shd w:val="clear" w:color="auto" w:fill="auto"/>
          </w:tcPr>
          <w:p w14:paraId="6C4C9626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51292E0F" w14:textId="4293C7CE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Хореографический коллектив «Радуга»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Группа «Звездочки»</w:t>
            </w:r>
          </w:p>
        </w:tc>
        <w:tc>
          <w:tcPr>
            <w:tcW w:w="2326" w:type="dxa"/>
            <w:gridSpan w:val="2"/>
          </w:tcPr>
          <w:p w14:paraId="33D8D1D6" w14:textId="4F7E120C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МБУ ДО «ДШИ»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00D20">
              <w:rPr>
                <w:sz w:val="20"/>
                <w:szCs w:val="20"/>
              </w:rPr>
              <w:t>Тукаевского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916" w:type="dxa"/>
            <w:gridSpan w:val="2"/>
          </w:tcPr>
          <w:p w14:paraId="1FF6D729" w14:textId="71A81B5D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Детский танец «Баю </w:t>
            </w:r>
            <w:proofErr w:type="spellStart"/>
            <w:r w:rsidRPr="00800D20">
              <w:rPr>
                <w:sz w:val="20"/>
                <w:szCs w:val="20"/>
              </w:rPr>
              <w:t>баюшки</w:t>
            </w:r>
            <w:proofErr w:type="spellEnd"/>
            <w:r w:rsidRPr="00800D20">
              <w:rPr>
                <w:sz w:val="20"/>
                <w:szCs w:val="20"/>
              </w:rPr>
              <w:t xml:space="preserve"> баю»</w:t>
            </w:r>
          </w:p>
        </w:tc>
        <w:tc>
          <w:tcPr>
            <w:tcW w:w="1180" w:type="dxa"/>
            <w:gridSpan w:val="3"/>
          </w:tcPr>
          <w:p w14:paraId="5BA90042" w14:textId="2360410C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1 младшая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4-5 лет</w:t>
            </w:r>
          </w:p>
        </w:tc>
        <w:tc>
          <w:tcPr>
            <w:tcW w:w="2484" w:type="dxa"/>
            <w:gridSpan w:val="2"/>
          </w:tcPr>
          <w:p w14:paraId="7D7BBEF0" w14:textId="54D6A3C8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8127C0" w:rsidRPr="00C61D6A" w14:paraId="39FED043" w14:textId="77777777" w:rsidTr="00DA4069">
        <w:tc>
          <w:tcPr>
            <w:tcW w:w="663" w:type="dxa"/>
            <w:shd w:val="clear" w:color="auto" w:fill="auto"/>
          </w:tcPr>
          <w:p w14:paraId="451EA4CF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43A574C3" w14:textId="369760A7" w:rsidR="008127C0" w:rsidRPr="00800D20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326" w:type="dxa"/>
            <w:gridSpan w:val="2"/>
          </w:tcPr>
          <w:p w14:paraId="3D7D3555" w14:textId="6863B963" w:rsidR="008127C0" w:rsidRPr="00800D20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916" w:type="dxa"/>
            <w:gridSpan w:val="2"/>
          </w:tcPr>
          <w:p w14:paraId="0773C537" w14:textId="54CBF92F" w:rsidR="008127C0" w:rsidRPr="00800D20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танец, «Бабочки»</w:t>
            </w:r>
          </w:p>
        </w:tc>
        <w:tc>
          <w:tcPr>
            <w:tcW w:w="1180" w:type="dxa"/>
            <w:gridSpan w:val="3"/>
          </w:tcPr>
          <w:p w14:paraId="7F617F75" w14:textId="30236155" w:rsidR="008127C0" w:rsidRPr="00800D20" w:rsidRDefault="008127C0" w:rsidP="008127C0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484" w:type="dxa"/>
            <w:gridSpan w:val="2"/>
          </w:tcPr>
          <w:p w14:paraId="5A639959" w14:textId="5859CAE0" w:rsidR="008127C0" w:rsidRPr="00800D2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Шкаликова</w:t>
            </w:r>
            <w:proofErr w:type="spellEnd"/>
            <w:r w:rsidRPr="00A92BB3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8127C0" w:rsidRPr="00C61D6A" w14:paraId="3FB6FC31" w14:textId="77777777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51280B3C" w14:textId="77777777" w:rsidR="008127C0" w:rsidRPr="008405AF" w:rsidRDefault="008127C0" w:rsidP="008127C0">
            <w:pPr>
              <w:jc w:val="center"/>
              <w:rPr>
                <w:b/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</w:rPr>
              <w:t>1 младшая группа 4 – 6 лет</w:t>
            </w:r>
          </w:p>
          <w:p w14:paraId="5B2F46AB" w14:textId="0843F031" w:rsidR="008127C0" w:rsidRPr="00800D20" w:rsidRDefault="008127C0" w:rsidP="008127C0">
            <w:pPr>
              <w:jc w:val="center"/>
              <w:rPr>
                <w:sz w:val="20"/>
                <w:szCs w:val="20"/>
              </w:rPr>
            </w:pPr>
            <w:r w:rsidRPr="008405AF">
              <w:rPr>
                <w:b/>
                <w:sz w:val="22"/>
                <w:szCs w:val="22"/>
              </w:rPr>
              <w:t>СОЛО</w:t>
            </w:r>
          </w:p>
        </w:tc>
      </w:tr>
      <w:tr w:rsidR="008127C0" w:rsidRPr="00C61D6A" w14:paraId="6F67CF4B" w14:textId="77777777" w:rsidTr="00DA4069">
        <w:tc>
          <w:tcPr>
            <w:tcW w:w="663" w:type="dxa"/>
            <w:shd w:val="clear" w:color="auto" w:fill="auto"/>
          </w:tcPr>
          <w:p w14:paraId="22560D99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5A54728F" w14:textId="7C7E20C4" w:rsidR="008127C0" w:rsidRPr="00800D2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Фардеева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C5CC9">
              <w:rPr>
                <w:bCs/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2326" w:type="dxa"/>
            <w:gridSpan w:val="2"/>
          </w:tcPr>
          <w:p w14:paraId="74BBB8D4" w14:textId="0DBC02DB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1916" w:type="dxa"/>
            <w:gridSpan w:val="2"/>
          </w:tcPr>
          <w:p w14:paraId="60AE97E5" w14:textId="00C64495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Хореография, детский танец «Кнопочка»</w:t>
            </w:r>
          </w:p>
        </w:tc>
        <w:tc>
          <w:tcPr>
            <w:tcW w:w="1180" w:type="dxa"/>
            <w:gridSpan w:val="3"/>
          </w:tcPr>
          <w:p w14:paraId="25062833" w14:textId="5141C45F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4-6 лет</w:t>
            </w:r>
          </w:p>
        </w:tc>
        <w:tc>
          <w:tcPr>
            <w:tcW w:w="2484" w:type="dxa"/>
            <w:gridSpan w:val="2"/>
          </w:tcPr>
          <w:p w14:paraId="7840F79A" w14:textId="63174BD9" w:rsidR="008127C0" w:rsidRPr="00800D2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Шкаликова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Екатерина Васильевна</w:t>
            </w:r>
          </w:p>
        </w:tc>
      </w:tr>
      <w:tr w:rsidR="008127C0" w:rsidRPr="0007149D" w14:paraId="639E5F87" w14:textId="71F50746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7BAE2A6C" w14:textId="065C7616" w:rsidR="008127C0" w:rsidRPr="00877882" w:rsidRDefault="008127C0" w:rsidP="008127C0">
            <w:pPr>
              <w:jc w:val="center"/>
              <w:rPr>
                <w:bCs/>
                <w:sz w:val="22"/>
              </w:rPr>
            </w:pPr>
            <w:r w:rsidRPr="0087788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 младшая группа 7-9 лет</w:t>
            </w:r>
          </w:p>
        </w:tc>
      </w:tr>
      <w:tr w:rsidR="008127C0" w:rsidRPr="00C61D6A" w14:paraId="58C83FED" w14:textId="77777777" w:rsidTr="00DA4069">
        <w:tc>
          <w:tcPr>
            <w:tcW w:w="663" w:type="dxa"/>
            <w:shd w:val="clear" w:color="auto" w:fill="auto"/>
          </w:tcPr>
          <w:p w14:paraId="12357284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2776F145" w14:textId="77777777" w:rsidR="008127C0" w:rsidRPr="00800D20" w:rsidRDefault="008127C0" w:rsidP="008127C0">
            <w:pPr>
              <w:spacing w:line="276" w:lineRule="auto"/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Образцовый Хореографический ансамбль «</w:t>
            </w:r>
            <w:proofErr w:type="spellStart"/>
            <w:r w:rsidRPr="00800D20">
              <w:rPr>
                <w:sz w:val="20"/>
                <w:szCs w:val="20"/>
              </w:rPr>
              <w:t>Шатлык</w:t>
            </w:r>
            <w:proofErr w:type="spellEnd"/>
            <w:r w:rsidRPr="00800D20">
              <w:rPr>
                <w:sz w:val="20"/>
                <w:szCs w:val="20"/>
              </w:rPr>
              <w:t>»</w:t>
            </w:r>
          </w:p>
        </w:tc>
        <w:tc>
          <w:tcPr>
            <w:tcW w:w="2326" w:type="dxa"/>
            <w:gridSpan w:val="2"/>
          </w:tcPr>
          <w:p w14:paraId="1912AA34" w14:textId="690F290E" w:rsidR="008127C0" w:rsidRPr="00800D20" w:rsidRDefault="008127C0" w:rsidP="008127C0">
            <w:pPr>
              <w:spacing w:line="276" w:lineRule="auto"/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МБУ ДО «Детская школа искусств», Менделеевского </w:t>
            </w:r>
            <w:r>
              <w:rPr>
                <w:sz w:val="20"/>
                <w:szCs w:val="20"/>
              </w:rPr>
              <w:t>м</w:t>
            </w:r>
            <w:r w:rsidRPr="00800D20">
              <w:rPr>
                <w:sz w:val="20"/>
                <w:szCs w:val="20"/>
              </w:rPr>
              <w:t>униципального района РТ</w:t>
            </w:r>
          </w:p>
        </w:tc>
        <w:tc>
          <w:tcPr>
            <w:tcW w:w="1916" w:type="dxa"/>
            <w:gridSpan w:val="2"/>
          </w:tcPr>
          <w:p w14:paraId="498126C9" w14:textId="083ACFC0" w:rsidR="008127C0" w:rsidRPr="00800D20" w:rsidRDefault="008127C0" w:rsidP="008127C0">
            <w:pPr>
              <w:spacing w:line="276" w:lineRule="auto"/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Народно-стилизованный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«Калинушка»</w:t>
            </w:r>
          </w:p>
        </w:tc>
        <w:tc>
          <w:tcPr>
            <w:tcW w:w="1180" w:type="dxa"/>
            <w:gridSpan w:val="3"/>
          </w:tcPr>
          <w:p w14:paraId="7AB9CBF3" w14:textId="77777777" w:rsidR="008127C0" w:rsidRPr="00800D20" w:rsidRDefault="008127C0" w:rsidP="008127C0">
            <w:pPr>
              <w:spacing w:line="276" w:lineRule="auto"/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2 младшая группа: 7-9 лет</w:t>
            </w:r>
          </w:p>
        </w:tc>
        <w:tc>
          <w:tcPr>
            <w:tcW w:w="2484" w:type="dxa"/>
            <w:gridSpan w:val="2"/>
          </w:tcPr>
          <w:p w14:paraId="76C90B6C" w14:textId="6DD86BBE" w:rsidR="008127C0" w:rsidRPr="00800D20" w:rsidRDefault="008127C0" w:rsidP="008127C0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00D20">
              <w:rPr>
                <w:sz w:val="20"/>
                <w:szCs w:val="20"/>
              </w:rPr>
              <w:t>Хурматуллина</w:t>
            </w:r>
            <w:proofErr w:type="spellEnd"/>
            <w:r w:rsidRPr="00800D20">
              <w:rPr>
                <w:sz w:val="20"/>
                <w:szCs w:val="20"/>
              </w:rPr>
              <w:t xml:space="preserve"> Надежда Александровна, Смирнова </w:t>
            </w:r>
            <w:proofErr w:type="spellStart"/>
            <w:r w:rsidRPr="00800D20">
              <w:rPr>
                <w:sz w:val="20"/>
                <w:szCs w:val="20"/>
              </w:rPr>
              <w:t>Дарина</w:t>
            </w:r>
            <w:proofErr w:type="spellEnd"/>
            <w:r w:rsidRPr="00800D20">
              <w:rPr>
                <w:sz w:val="20"/>
                <w:szCs w:val="20"/>
              </w:rPr>
              <w:t xml:space="preserve"> Семеновна </w:t>
            </w:r>
          </w:p>
        </w:tc>
      </w:tr>
      <w:tr w:rsidR="008127C0" w:rsidRPr="00C61D6A" w14:paraId="528FD8E2" w14:textId="77777777" w:rsidTr="00DA4069">
        <w:trPr>
          <w:trHeight w:val="531"/>
        </w:trPr>
        <w:tc>
          <w:tcPr>
            <w:tcW w:w="663" w:type="dxa"/>
            <w:shd w:val="clear" w:color="auto" w:fill="auto"/>
          </w:tcPr>
          <w:p w14:paraId="75549069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483505FA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Хореографический коллектив «Радуга»</w:t>
            </w:r>
          </w:p>
        </w:tc>
        <w:tc>
          <w:tcPr>
            <w:tcW w:w="2326" w:type="dxa"/>
            <w:gridSpan w:val="2"/>
          </w:tcPr>
          <w:p w14:paraId="4E6D33E2" w14:textId="0CE70E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МБУДО «ЦВР» МБУ ДО «ДШИ»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00D20">
              <w:rPr>
                <w:sz w:val="20"/>
                <w:szCs w:val="20"/>
              </w:rPr>
              <w:t>Тукаевского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916" w:type="dxa"/>
            <w:gridSpan w:val="2"/>
          </w:tcPr>
          <w:p w14:paraId="2C553717" w14:textId="44A91F0C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Стилизованный татарский  танец  «</w:t>
            </w:r>
            <w:proofErr w:type="spellStart"/>
            <w:r w:rsidRPr="00800D20">
              <w:rPr>
                <w:sz w:val="20"/>
                <w:szCs w:val="20"/>
              </w:rPr>
              <w:t>Бүләк</w:t>
            </w:r>
            <w:proofErr w:type="spellEnd"/>
            <w:r w:rsidRPr="00800D20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</w:tcPr>
          <w:p w14:paraId="1C8EBD8E" w14:textId="3E85F102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Сборный состав8-10 лет</w:t>
            </w:r>
          </w:p>
        </w:tc>
        <w:tc>
          <w:tcPr>
            <w:tcW w:w="2484" w:type="dxa"/>
            <w:gridSpan w:val="2"/>
          </w:tcPr>
          <w:p w14:paraId="2B0AAD6E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8127C0" w:rsidRPr="00C61D6A" w14:paraId="63C0E4FF" w14:textId="77777777" w:rsidTr="00DA4069">
        <w:tc>
          <w:tcPr>
            <w:tcW w:w="663" w:type="dxa"/>
            <w:shd w:val="clear" w:color="auto" w:fill="auto"/>
          </w:tcPr>
          <w:p w14:paraId="6B776AF4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5F4F0C53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326" w:type="dxa"/>
            <w:gridSpan w:val="2"/>
          </w:tcPr>
          <w:p w14:paraId="590DD3FB" w14:textId="337B9E49" w:rsidR="008127C0" w:rsidRPr="00800D2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800D20">
              <w:rPr>
                <w:sz w:val="20"/>
                <w:szCs w:val="20"/>
              </w:rPr>
              <w:t>Бетькинский</w:t>
            </w:r>
            <w:proofErr w:type="spellEnd"/>
            <w:r w:rsidRPr="00800D20">
              <w:rPr>
                <w:sz w:val="20"/>
                <w:szCs w:val="20"/>
              </w:rPr>
              <w:t xml:space="preserve"> СДК,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  <w:r w:rsidRPr="00800D20">
              <w:rPr>
                <w:sz w:val="20"/>
                <w:szCs w:val="20"/>
              </w:rPr>
              <w:t xml:space="preserve"> </w:t>
            </w:r>
            <w:proofErr w:type="spellStart"/>
            <w:r w:rsidRPr="00800D20">
              <w:rPr>
                <w:sz w:val="20"/>
                <w:szCs w:val="20"/>
              </w:rPr>
              <w:t>Тукаевский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916" w:type="dxa"/>
            <w:gridSpan w:val="2"/>
          </w:tcPr>
          <w:p w14:paraId="14031DE6" w14:textId="04299145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«Карнавал из РИО»</w:t>
            </w:r>
          </w:p>
        </w:tc>
        <w:tc>
          <w:tcPr>
            <w:tcW w:w="1180" w:type="dxa"/>
            <w:gridSpan w:val="3"/>
          </w:tcPr>
          <w:p w14:paraId="569EC94D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484" w:type="dxa"/>
            <w:gridSpan w:val="2"/>
          </w:tcPr>
          <w:p w14:paraId="45A6D6E3" w14:textId="0D981DC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800D20">
              <w:rPr>
                <w:sz w:val="20"/>
                <w:szCs w:val="20"/>
              </w:rPr>
              <w:t>Кирпанёва</w:t>
            </w:r>
            <w:proofErr w:type="spellEnd"/>
            <w:r w:rsidRPr="00800D20">
              <w:rPr>
                <w:sz w:val="20"/>
                <w:szCs w:val="20"/>
              </w:rPr>
              <w:t xml:space="preserve"> Яна Олеговна</w:t>
            </w:r>
          </w:p>
        </w:tc>
      </w:tr>
      <w:tr w:rsidR="008127C0" w:rsidRPr="00C61D6A" w14:paraId="1959CCAF" w14:textId="77777777" w:rsidTr="00DA4069">
        <w:tc>
          <w:tcPr>
            <w:tcW w:w="663" w:type="dxa"/>
            <w:shd w:val="clear" w:color="auto" w:fill="auto"/>
          </w:tcPr>
          <w:p w14:paraId="58070D9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21A16A3F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Хореографический коллектив «Радуга»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Группа «Карамельки»</w:t>
            </w:r>
          </w:p>
        </w:tc>
        <w:tc>
          <w:tcPr>
            <w:tcW w:w="2326" w:type="dxa"/>
            <w:gridSpan w:val="2"/>
          </w:tcPr>
          <w:p w14:paraId="4875A730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МБУДО «ЦВР» </w:t>
            </w:r>
            <w:proofErr w:type="spellStart"/>
            <w:r w:rsidRPr="00800D20">
              <w:rPr>
                <w:sz w:val="20"/>
                <w:szCs w:val="20"/>
              </w:rPr>
              <w:t>Тукаевского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916" w:type="dxa"/>
            <w:gridSpan w:val="2"/>
          </w:tcPr>
          <w:p w14:paraId="649BAE08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Детский танец «Солнечные лучики»</w:t>
            </w:r>
          </w:p>
        </w:tc>
        <w:tc>
          <w:tcPr>
            <w:tcW w:w="1180" w:type="dxa"/>
            <w:gridSpan w:val="3"/>
          </w:tcPr>
          <w:p w14:paraId="437061B1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2 младшая7 лет</w:t>
            </w:r>
          </w:p>
        </w:tc>
        <w:tc>
          <w:tcPr>
            <w:tcW w:w="2484" w:type="dxa"/>
            <w:gridSpan w:val="2"/>
          </w:tcPr>
          <w:p w14:paraId="496095A6" w14:textId="77777777" w:rsidR="008127C0" w:rsidRPr="00800D20" w:rsidRDefault="008127C0" w:rsidP="008127C0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8127C0" w:rsidRPr="00C61D6A" w14:paraId="119E3449" w14:textId="77777777" w:rsidTr="00DA4069">
        <w:trPr>
          <w:trHeight w:val="531"/>
        </w:trPr>
        <w:tc>
          <w:tcPr>
            <w:tcW w:w="663" w:type="dxa"/>
            <w:shd w:val="clear" w:color="auto" w:fill="auto"/>
          </w:tcPr>
          <w:p w14:paraId="250E2513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11907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Заслуженный коллектив народного творчества РФ «</w:t>
            </w:r>
            <w:proofErr w:type="spellStart"/>
            <w:r w:rsidRPr="000A1E92">
              <w:rPr>
                <w:sz w:val="20"/>
                <w:szCs w:val="20"/>
              </w:rPr>
              <w:t>Шаян</w:t>
            </w:r>
            <w:proofErr w:type="spellEnd"/>
            <w:r w:rsidRPr="000A1E9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9F430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A61713">
              <w:rPr>
                <w:sz w:val="20"/>
                <w:szCs w:val="20"/>
              </w:rPr>
              <w:t>Гассара</w:t>
            </w:r>
            <w:proofErr w:type="spellEnd"/>
            <w:r w:rsidRPr="00A61713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916" w:type="dxa"/>
            <w:gridSpan w:val="2"/>
            <w:shd w:val="clear" w:color="auto" w:fill="auto"/>
          </w:tcPr>
          <w:p w14:paraId="69B9BCB0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«</w:t>
            </w:r>
            <w:proofErr w:type="spellStart"/>
            <w:r w:rsidRPr="000A1E92">
              <w:rPr>
                <w:sz w:val="20"/>
                <w:szCs w:val="20"/>
              </w:rPr>
              <w:t>Аты</w:t>
            </w:r>
            <w:proofErr w:type="spellEnd"/>
            <w:r w:rsidRPr="000A1E92">
              <w:rPr>
                <w:sz w:val="20"/>
                <w:szCs w:val="20"/>
              </w:rPr>
              <w:t xml:space="preserve">, баты шли солдаты» </w:t>
            </w:r>
          </w:p>
        </w:tc>
        <w:tc>
          <w:tcPr>
            <w:tcW w:w="1180" w:type="dxa"/>
            <w:gridSpan w:val="3"/>
            <w:shd w:val="clear" w:color="auto" w:fill="auto"/>
          </w:tcPr>
          <w:p w14:paraId="15889152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617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9 </w:t>
            </w:r>
            <w:r w:rsidRPr="00A61713">
              <w:rPr>
                <w:sz w:val="20"/>
                <w:szCs w:val="20"/>
              </w:rPr>
              <w:t>лет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333BA10D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Насифуллина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Накия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Шамильевна</w:t>
            </w:r>
            <w:proofErr w:type="spellEnd"/>
          </w:p>
        </w:tc>
      </w:tr>
      <w:tr w:rsidR="008127C0" w:rsidRPr="00C61D6A" w14:paraId="3DDCA76D" w14:textId="77777777" w:rsidTr="00DA4069">
        <w:tc>
          <w:tcPr>
            <w:tcW w:w="663" w:type="dxa"/>
            <w:shd w:val="clear" w:color="auto" w:fill="auto"/>
          </w:tcPr>
          <w:p w14:paraId="7D488FB6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25FC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31E8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4056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 xml:space="preserve">Эстрадный танец «Дискотека Бабки </w:t>
            </w:r>
            <w:proofErr w:type="spellStart"/>
            <w:r w:rsidRPr="00F911D4">
              <w:rPr>
                <w:sz w:val="20"/>
                <w:szCs w:val="20"/>
              </w:rPr>
              <w:t>Ежки</w:t>
            </w:r>
            <w:proofErr w:type="spellEnd"/>
            <w:r w:rsidRPr="00F911D4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FFC8" w14:textId="77777777" w:rsidR="008127C0" w:rsidRPr="003C040A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7-9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5BA4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Калимуллина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Венера </w:t>
            </w:r>
            <w:proofErr w:type="spellStart"/>
            <w:r w:rsidRPr="002526CD">
              <w:rPr>
                <w:sz w:val="18"/>
                <w:szCs w:val="20"/>
              </w:rPr>
              <w:t>Рафисовна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Попова Лидия Николаевна</w:t>
            </w:r>
          </w:p>
        </w:tc>
      </w:tr>
      <w:tr w:rsidR="008127C0" w:rsidRPr="00C61D6A" w14:paraId="1825F834" w14:textId="77777777" w:rsidTr="00DA4069">
        <w:tc>
          <w:tcPr>
            <w:tcW w:w="663" w:type="dxa"/>
            <w:shd w:val="clear" w:color="auto" w:fill="auto"/>
          </w:tcPr>
          <w:p w14:paraId="550FDC62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88FF" w14:textId="77777777" w:rsidR="008127C0" w:rsidRPr="001B47DF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«Легенда», группа «Загадка»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FF8" w14:textId="77777777" w:rsidR="008127C0" w:rsidRPr="001B47DF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062EE">
              <w:rPr>
                <w:sz w:val="20"/>
                <w:szCs w:val="20"/>
              </w:rPr>
              <w:t>Фардиева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  <w:proofErr w:type="spellStart"/>
            <w:r w:rsidRPr="001062EE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510" w14:textId="77777777" w:rsidR="008127C0" w:rsidRPr="001B47DF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Детский </w:t>
            </w:r>
            <w:proofErr w:type="spellStart"/>
            <w:r>
              <w:rPr>
                <w:sz w:val="20"/>
                <w:szCs w:val="20"/>
              </w:rPr>
              <w:t>танец</w:t>
            </w:r>
            <w:r w:rsidRPr="001062EE">
              <w:rPr>
                <w:sz w:val="20"/>
                <w:szCs w:val="20"/>
              </w:rPr>
              <w:t>«Веселые</w:t>
            </w:r>
            <w:proofErr w:type="spellEnd"/>
            <w:r w:rsidRPr="001062EE">
              <w:rPr>
                <w:sz w:val="20"/>
                <w:szCs w:val="20"/>
              </w:rPr>
              <w:t xml:space="preserve"> лягушата»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93BB" w14:textId="77777777" w:rsidR="008127C0" w:rsidRPr="001B47DF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7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3A44" w14:textId="77777777" w:rsidR="008127C0" w:rsidRPr="001B47DF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Яковлева Наталья </w:t>
            </w:r>
            <w:proofErr w:type="spellStart"/>
            <w:r w:rsidRPr="001062EE">
              <w:rPr>
                <w:sz w:val="20"/>
                <w:szCs w:val="20"/>
              </w:rPr>
              <w:t>Чеславовна</w:t>
            </w:r>
            <w:proofErr w:type="spellEnd"/>
          </w:p>
        </w:tc>
      </w:tr>
      <w:tr w:rsidR="008127C0" w:rsidRPr="00C61D6A" w14:paraId="28CC4ABE" w14:textId="77777777" w:rsidTr="00DA4069">
        <w:tc>
          <w:tcPr>
            <w:tcW w:w="663" w:type="dxa"/>
            <w:shd w:val="clear" w:color="auto" w:fill="auto"/>
          </w:tcPr>
          <w:p w14:paraId="4562AC4A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75787EED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326" w:type="dxa"/>
            <w:gridSpan w:val="2"/>
          </w:tcPr>
          <w:p w14:paraId="2AAA4774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МБУ ДО «Детская школа искусств»</w:t>
            </w:r>
            <w:r>
              <w:rPr>
                <w:sz w:val="20"/>
                <w:szCs w:val="20"/>
              </w:rPr>
              <w:t xml:space="preserve"> </w:t>
            </w:r>
            <w:r w:rsidRPr="000A1E92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16" w:type="dxa"/>
            <w:gridSpan w:val="2"/>
          </w:tcPr>
          <w:p w14:paraId="618402A2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 xml:space="preserve">Эстрадный </w:t>
            </w:r>
            <w:proofErr w:type="spellStart"/>
            <w:r w:rsidRPr="000A1E92">
              <w:rPr>
                <w:sz w:val="20"/>
                <w:szCs w:val="20"/>
              </w:rPr>
              <w:t>танец«О</w:t>
            </w:r>
            <w:proofErr w:type="spellEnd"/>
            <w:r w:rsidRPr="000A1E92">
              <w:rPr>
                <w:sz w:val="20"/>
                <w:szCs w:val="20"/>
              </w:rPr>
              <w:t xml:space="preserve"> чем мечтают девочки!» - 02.44</w:t>
            </w:r>
          </w:p>
        </w:tc>
        <w:tc>
          <w:tcPr>
            <w:tcW w:w="1180" w:type="dxa"/>
            <w:gridSpan w:val="3"/>
          </w:tcPr>
          <w:p w14:paraId="2065E45C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7-8 лет</w:t>
            </w:r>
          </w:p>
        </w:tc>
        <w:tc>
          <w:tcPr>
            <w:tcW w:w="2484" w:type="dxa"/>
            <w:gridSpan w:val="2"/>
          </w:tcPr>
          <w:p w14:paraId="7FF65949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Зиннатуллина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Гузель </w:t>
            </w:r>
            <w:proofErr w:type="spellStart"/>
            <w:r w:rsidRPr="002526CD">
              <w:rPr>
                <w:sz w:val="18"/>
                <w:szCs w:val="20"/>
              </w:rPr>
              <w:t>Афендияровна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Мурзина Полина Ивановна</w:t>
            </w:r>
          </w:p>
        </w:tc>
      </w:tr>
      <w:tr w:rsidR="008127C0" w:rsidRPr="00C61D6A" w14:paraId="54F9BEBD" w14:textId="77777777" w:rsidTr="00DA4069">
        <w:tc>
          <w:tcPr>
            <w:tcW w:w="663" w:type="dxa"/>
            <w:shd w:val="clear" w:color="auto" w:fill="auto"/>
          </w:tcPr>
          <w:p w14:paraId="405C335D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2C2B568C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Ансамбль народного танца «Росинки»</w:t>
            </w:r>
          </w:p>
        </w:tc>
        <w:tc>
          <w:tcPr>
            <w:tcW w:w="2326" w:type="dxa"/>
            <w:gridSpan w:val="2"/>
          </w:tcPr>
          <w:p w14:paraId="15A3F195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ДДТ «Радуга талантов» г. Агрыз</w:t>
            </w:r>
          </w:p>
        </w:tc>
        <w:tc>
          <w:tcPr>
            <w:tcW w:w="1916" w:type="dxa"/>
            <w:gridSpan w:val="2"/>
          </w:tcPr>
          <w:p w14:paraId="4D77A7DC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Татарский народный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танец «</w:t>
            </w:r>
            <w:proofErr w:type="spellStart"/>
            <w:r w:rsidRPr="001062EE">
              <w:rPr>
                <w:sz w:val="20"/>
                <w:szCs w:val="20"/>
              </w:rPr>
              <w:t>Яулыклы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уены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</w:tcPr>
          <w:p w14:paraId="026F8EBF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7-9 лет</w:t>
            </w:r>
          </w:p>
        </w:tc>
        <w:tc>
          <w:tcPr>
            <w:tcW w:w="2484" w:type="dxa"/>
            <w:gridSpan w:val="2"/>
          </w:tcPr>
          <w:p w14:paraId="0CC3F77A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Рыболовлева Юлия Александровна</w:t>
            </w:r>
          </w:p>
        </w:tc>
      </w:tr>
      <w:tr w:rsidR="008127C0" w:rsidRPr="00C61D6A" w14:paraId="420C100F" w14:textId="77777777" w:rsidTr="00DA4069">
        <w:tc>
          <w:tcPr>
            <w:tcW w:w="663" w:type="dxa"/>
            <w:shd w:val="clear" w:color="auto" w:fill="auto"/>
          </w:tcPr>
          <w:p w14:paraId="69E7275F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63DE465E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326" w:type="dxa"/>
            <w:gridSpan w:val="2"/>
          </w:tcPr>
          <w:p w14:paraId="613E82B3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0A1E92">
              <w:rPr>
                <w:sz w:val="20"/>
                <w:szCs w:val="20"/>
              </w:rPr>
              <w:t>Бетькинский</w:t>
            </w:r>
            <w:proofErr w:type="spellEnd"/>
            <w:r w:rsidRPr="000A1E92">
              <w:rPr>
                <w:sz w:val="20"/>
                <w:szCs w:val="20"/>
              </w:rPr>
              <w:t xml:space="preserve"> СДК, </w:t>
            </w:r>
            <w:proofErr w:type="spellStart"/>
            <w:r w:rsidRPr="000A1E92">
              <w:rPr>
                <w:sz w:val="20"/>
                <w:szCs w:val="20"/>
              </w:rPr>
              <w:t>с.Бетьки</w:t>
            </w:r>
            <w:proofErr w:type="spellEnd"/>
            <w:r w:rsidRPr="000A1E92">
              <w:rPr>
                <w:sz w:val="20"/>
                <w:szCs w:val="20"/>
              </w:rPr>
              <w:t xml:space="preserve"> </w:t>
            </w:r>
            <w:proofErr w:type="spellStart"/>
            <w:r w:rsidRPr="000A1E92">
              <w:rPr>
                <w:sz w:val="20"/>
                <w:szCs w:val="20"/>
              </w:rPr>
              <w:t>Тукаевский</w:t>
            </w:r>
            <w:proofErr w:type="spellEnd"/>
            <w:r w:rsidRPr="000A1E92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916" w:type="dxa"/>
            <w:gridSpan w:val="2"/>
          </w:tcPr>
          <w:p w14:paraId="36290537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Народный татарский танец «</w:t>
            </w:r>
            <w:proofErr w:type="spellStart"/>
            <w:r w:rsidRPr="000A1E92">
              <w:rPr>
                <w:sz w:val="20"/>
                <w:szCs w:val="20"/>
              </w:rPr>
              <w:t>Умырзая</w:t>
            </w:r>
            <w:proofErr w:type="spellEnd"/>
            <w:r w:rsidRPr="000A1E92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</w:tcPr>
          <w:p w14:paraId="5EB9CFF1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484" w:type="dxa"/>
            <w:gridSpan w:val="2"/>
          </w:tcPr>
          <w:p w14:paraId="196B3CE6" w14:textId="77777777" w:rsidR="008127C0" w:rsidRPr="000A1E92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0A1E92">
              <w:rPr>
                <w:sz w:val="20"/>
                <w:szCs w:val="20"/>
              </w:rPr>
              <w:t>Кирпанёва</w:t>
            </w:r>
            <w:proofErr w:type="spellEnd"/>
            <w:r w:rsidRPr="000A1E92">
              <w:rPr>
                <w:sz w:val="20"/>
                <w:szCs w:val="20"/>
              </w:rPr>
              <w:t xml:space="preserve"> Яна Олеговна</w:t>
            </w:r>
          </w:p>
        </w:tc>
      </w:tr>
      <w:tr w:rsidR="008127C0" w:rsidRPr="00C61D6A" w14:paraId="309A8561" w14:textId="77777777" w:rsidTr="00DA4069">
        <w:trPr>
          <w:trHeight w:val="531"/>
        </w:trPr>
        <w:tc>
          <w:tcPr>
            <w:tcW w:w="663" w:type="dxa"/>
            <w:shd w:val="clear" w:color="auto" w:fill="auto"/>
          </w:tcPr>
          <w:p w14:paraId="63D0D462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5D7091A3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Заслуженный коллектив народного творчества РФ «</w:t>
            </w:r>
            <w:proofErr w:type="spellStart"/>
            <w:r w:rsidRPr="000A1E92">
              <w:rPr>
                <w:sz w:val="20"/>
                <w:szCs w:val="20"/>
              </w:rPr>
              <w:t>Шаян</w:t>
            </w:r>
            <w:proofErr w:type="spellEnd"/>
            <w:r w:rsidRPr="000A1E9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326" w:type="dxa"/>
            <w:gridSpan w:val="2"/>
          </w:tcPr>
          <w:p w14:paraId="428FF27B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A61713">
              <w:rPr>
                <w:sz w:val="20"/>
                <w:szCs w:val="20"/>
              </w:rPr>
              <w:t>Гассара</w:t>
            </w:r>
            <w:proofErr w:type="spellEnd"/>
            <w:r w:rsidRPr="00A61713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916" w:type="dxa"/>
            <w:gridSpan w:val="2"/>
          </w:tcPr>
          <w:p w14:paraId="2756317A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Русский танец «Полянка»</w:t>
            </w:r>
          </w:p>
        </w:tc>
        <w:tc>
          <w:tcPr>
            <w:tcW w:w="1180" w:type="dxa"/>
            <w:gridSpan w:val="3"/>
          </w:tcPr>
          <w:p w14:paraId="30B4D22A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617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9 </w:t>
            </w:r>
            <w:r w:rsidRPr="00A61713">
              <w:rPr>
                <w:sz w:val="20"/>
                <w:szCs w:val="20"/>
              </w:rPr>
              <w:t>лет</w:t>
            </w:r>
          </w:p>
        </w:tc>
        <w:tc>
          <w:tcPr>
            <w:tcW w:w="2484" w:type="dxa"/>
            <w:gridSpan w:val="2"/>
          </w:tcPr>
          <w:p w14:paraId="23EF5B9E" w14:textId="77777777" w:rsidR="008127C0" w:rsidRPr="001062EE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Насифуллина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Накия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Шамильевна</w:t>
            </w:r>
            <w:proofErr w:type="spellEnd"/>
          </w:p>
        </w:tc>
      </w:tr>
      <w:tr w:rsidR="008127C0" w:rsidRPr="00C61D6A" w14:paraId="7900A7E9" w14:textId="77777777" w:rsidTr="00DA4069">
        <w:tc>
          <w:tcPr>
            <w:tcW w:w="663" w:type="dxa"/>
            <w:shd w:val="clear" w:color="auto" w:fill="auto"/>
          </w:tcPr>
          <w:p w14:paraId="32FBB0EE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7A5E" w14:textId="77777777" w:rsidR="008127C0" w:rsidRPr="00F911D4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552B" w14:textId="77777777" w:rsidR="008127C0" w:rsidRPr="00F911D4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378D" w14:textId="77777777" w:rsidR="008127C0" w:rsidRPr="00F911D4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Эстрадный танец «Беспризорники»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E966" w14:textId="77777777" w:rsidR="008127C0" w:rsidRPr="00F911D4" w:rsidRDefault="008127C0" w:rsidP="008127C0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2 Младшая группа 10-12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CB56" w14:textId="77777777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Калимуллина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Венера </w:t>
            </w:r>
            <w:proofErr w:type="spellStart"/>
            <w:r w:rsidRPr="002526CD">
              <w:rPr>
                <w:sz w:val="18"/>
                <w:szCs w:val="20"/>
              </w:rPr>
              <w:t>Рафисовна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Попова Лидия Николаевна</w:t>
            </w:r>
          </w:p>
        </w:tc>
      </w:tr>
      <w:tr w:rsidR="008127C0" w:rsidRPr="00C61D6A" w14:paraId="57DEF506" w14:textId="77777777" w:rsidTr="00DA4069">
        <w:tc>
          <w:tcPr>
            <w:tcW w:w="663" w:type="dxa"/>
            <w:shd w:val="clear" w:color="auto" w:fill="auto"/>
          </w:tcPr>
          <w:p w14:paraId="646D02FE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B665" w14:textId="37CC1133" w:rsidR="008127C0" w:rsidRPr="00F911D4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Хореографический коллектив                                           «</w:t>
            </w:r>
            <w:proofErr w:type="spellStart"/>
            <w:r w:rsidRPr="00763311">
              <w:rPr>
                <w:sz w:val="20"/>
                <w:szCs w:val="20"/>
              </w:rPr>
              <w:t>Мирас</w:t>
            </w:r>
            <w:proofErr w:type="spellEnd"/>
            <w:r w:rsidRPr="00763311">
              <w:rPr>
                <w:sz w:val="20"/>
                <w:szCs w:val="20"/>
              </w:rPr>
              <w:t>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1EA6" w14:textId="2ABCAC0B" w:rsidR="008127C0" w:rsidRPr="00F911D4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BDF7" w14:textId="2320E5A9" w:rsidR="008127C0" w:rsidRPr="00F911D4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Современный  танец                                                                    «Тучка»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89A4" w14:textId="401738B2" w:rsidR="008127C0" w:rsidRPr="00F911D4" w:rsidRDefault="008127C0" w:rsidP="008127C0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3B69" w14:textId="55E6D643" w:rsidR="008127C0" w:rsidRPr="002526CD" w:rsidRDefault="008127C0" w:rsidP="008127C0">
            <w:pPr>
              <w:rPr>
                <w:sz w:val="18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  <w:tr w:rsidR="008127C0" w:rsidRPr="00C61D6A" w14:paraId="23FD410D" w14:textId="77777777" w:rsidTr="00DA4069">
        <w:tc>
          <w:tcPr>
            <w:tcW w:w="663" w:type="dxa"/>
            <w:shd w:val="clear" w:color="auto" w:fill="auto"/>
          </w:tcPr>
          <w:p w14:paraId="293697A6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747A" w14:textId="77777777" w:rsidR="008127C0" w:rsidRPr="00287732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«Легенда», группа «Элегия»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367F" w14:textId="77777777" w:rsidR="008127C0" w:rsidRPr="00287732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062EE">
              <w:rPr>
                <w:sz w:val="20"/>
                <w:szCs w:val="20"/>
              </w:rPr>
              <w:t>Фардиева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  <w:proofErr w:type="spellStart"/>
            <w:r w:rsidRPr="001062EE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F99" w14:textId="77777777" w:rsidR="008127C0" w:rsidRPr="00287732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 (Народно-стилизованный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танец)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Холкым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хэземэсе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74EA" w14:textId="77777777" w:rsidR="008127C0" w:rsidRPr="00287732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2 младшая группа(8-10 лет)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2805" w14:textId="77777777" w:rsidR="008127C0" w:rsidRPr="00287732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Яковлева Наталья </w:t>
            </w:r>
            <w:proofErr w:type="spellStart"/>
            <w:r w:rsidRPr="001062EE">
              <w:rPr>
                <w:sz w:val="20"/>
                <w:szCs w:val="20"/>
              </w:rPr>
              <w:t>Чеславовна</w:t>
            </w:r>
            <w:proofErr w:type="spellEnd"/>
          </w:p>
        </w:tc>
      </w:tr>
      <w:tr w:rsidR="008127C0" w:rsidRPr="00C61D6A" w14:paraId="475CB88A" w14:textId="77777777" w:rsidTr="00DA4069">
        <w:tc>
          <w:tcPr>
            <w:tcW w:w="663" w:type="dxa"/>
            <w:shd w:val="clear" w:color="auto" w:fill="auto"/>
          </w:tcPr>
          <w:p w14:paraId="2CFA5457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1A824847" w14:textId="5BAD399A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326" w:type="dxa"/>
            <w:gridSpan w:val="2"/>
          </w:tcPr>
          <w:p w14:paraId="131B87E3" w14:textId="1F87AF60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916" w:type="dxa"/>
            <w:gridSpan w:val="2"/>
          </w:tcPr>
          <w:p w14:paraId="2238DCDE" w14:textId="75A25A10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Народн</w:t>
            </w:r>
            <w:r>
              <w:rPr>
                <w:bCs/>
                <w:sz w:val="20"/>
                <w:szCs w:val="20"/>
              </w:rPr>
              <w:t>о-стилизованный</w:t>
            </w:r>
            <w:r w:rsidRPr="003C5CC9">
              <w:rPr>
                <w:bCs/>
                <w:sz w:val="20"/>
                <w:szCs w:val="20"/>
              </w:rPr>
              <w:t xml:space="preserve"> танец, «Тарантелла»</w:t>
            </w:r>
          </w:p>
        </w:tc>
        <w:tc>
          <w:tcPr>
            <w:tcW w:w="1180" w:type="dxa"/>
            <w:gridSpan w:val="3"/>
          </w:tcPr>
          <w:p w14:paraId="7A7DFC79" w14:textId="79AE3F52" w:rsidR="008127C0" w:rsidRPr="00800D20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484" w:type="dxa"/>
            <w:gridSpan w:val="2"/>
          </w:tcPr>
          <w:p w14:paraId="4E4BA744" w14:textId="2CC01398" w:rsidR="008127C0" w:rsidRPr="00800D20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Шкаликова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Екатерина Васильевна</w:t>
            </w:r>
          </w:p>
        </w:tc>
      </w:tr>
      <w:tr w:rsidR="008127C0" w:rsidRPr="00C61D6A" w14:paraId="7401DB80" w14:textId="77777777" w:rsidTr="00DA4069">
        <w:tc>
          <w:tcPr>
            <w:tcW w:w="663" w:type="dxa"/>
            <w:shd w:val="clear" w:color="auto" w:fill="auto"/>
          </w:tcPr>
          <w:p w14:paraId="1245B6B3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EAA93" w14:textId="7C9B9C58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Народный ансамбль эстрадного танца «Кристалл»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2900F" w14:textId="78C9DAF8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576885">
              <w:rPr>
                <w:bCs/>
                <w:sz w:val="20"/>
                <w:szCs w:val="20"/>
              </w:rPr>
              <w:t>Гассара</w:t>
            </w:r>
            <w:proofErr w:type="spellEnd"/>
            <w:r w:rsidRPr="00576885">
              <w:rPr>
                <w:bCs/>
                <w:sz w:val="20"/>
                <w:szCs w:val="20"/>
              </w:rPr>
              <w:t>» г. Менделеевск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257CC" w14:textId="77777777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Хореография, «Я рисую мир»</w:t>
            </w:r>
          </w:p>
          <w:p w14:paraId="6D3D744D" w14:textId="704F291D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3 мин 47 сек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92F0E" w14:textId="77777777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7-9 лет</w:t>
            </w:r>
          </w:p>
          <w:p w14:paraId="69A39AB1" w14:textId="77777777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267B8" w14:textId="37BEE6C1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Рябова Анна Александровна</w:t>
            </w:r>
          </w:p>
        </w:tc>
      </w:tr>
      <w:tr w:rsidR="008127C0" w:rsidRPr="00C61D6A" w14:paraId="6CFD7D70" w14:textId="0F49E62B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650ADE42" w14:textId="57E09A56" w:rsidR="008127C0" w:rsidRPr="00287732" w:rsidRDefault="008127C0" w:rsidP="008127C0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7882">
              <w:rPr>
                <w:rFonts w:ascii="Times New Roman" w:hAnsi="Times New Roman"/>
                <w:b/>
              </w:rPr>
              <w:t>СОЛО</w:t>
            </w:r>
          </w:p>
        </w:tc>
      </w:tr>
      <w:tr w:rsidR="008127C0" w:rsidRPr="00C61D6A" w14:paraId="0D678EDE" w14:textId="77777777" w:rsidTr="00DA4069">
        <w:tc>
          <w:tcPr>
            <w:tcW w:w="663" w:type="dxa"/>
            <w:shd w:val="clear" w:color="auto" w:fill="auto"/>
          </w:tcPr>
          <w:p w14:paraId="4DC3A645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65CE71F1" w14:textId="5E8DC9C1" w:rsidR="008127C0" w:rsidRPr="002C47EE" w:rsidRDefault="008127C0" w:rsidP="008127C0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Хакимова </w:t>
            </w:r>
            <w:proofErr w:type="spellStart"/>
            <w:r w:rsidRPr="002C47EE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326" w:type="dxa"/>
            <w:gridSpan w:val="2"/>
          </w:tcPr>
          <w:p w14:paraId="6500C30D" w14:textId="0081DC44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«Народный Молодежный Танцевальный коллектив АЙС» </w:t>
            </w:r>
            <w:proofErr w:type="spellStart"/>
            <w:r w:rsidRPr="002526CD">
              <w:rPr>
                <w:sz w:val="18"/>
                <w:szCs w:val="20"/>
              </w:rPr>
              <w:t>Бетькинский</w:t>
            </w:r>
            <w:proofErr w:type="spellEnd"/>
            <w:r w:rsidRPr="002526CD">
              <w:rPr>
                <w:sz w:val="18"/>
                <w:szCs w:val="20"/>
              </w:rPr>
              <w:t xml:space="preserve"> СДК, </w:t>
            </w:r>
            <w:proofErr w:type="spellStart"/>
            <w:r w:rsidRPr="002526CD">
              <w:rPr>
                <w:sz w:val="18"/>
                <w:szCs w:val="20"/>
              </w:rPr>
              <w:t>с.Бетьки</w:t>
            </w:r>
            <w:proofErr w:type="spellEnd"/>
            <w:r w:rsidRPr="002526CD">
              <w:rPr>
                <w:sz w:val="18"/>
                <w:szCs w:val="20"/>
              </w:rPr>
              <w:t xml:space="preserve"> </w:t>
            </w:r>
            <w:proofErr w:type="spellStart"/>
            <w:r w:rsidRPr="002526CD">
              <w:rPr>
                <w:sz w:val="18"/>
                <w:szCs w:val="20"/>
              </w:rPr>
              <w:t>Тукаевский</w:t>
            </w:r>
            <w:proofErr w:type="spellEnd"/>
            <w:r w:rsidRPr="002526CD">
              <w:rPr>
                <w:sz w:val="18"/>
                <w:szCs w:val="20"/>
              </w:rPr>
              <w:t xml:space="preserve"> муниципальный район </w:t>
            </w:r>
          </w:p>
        </w:tc>
        <w:tc>
          <w:tcPr>
            <w:tcW w:w="1916" w:type="dxa"/>
            <w:gridSpan w:val="2"/>
          </w:tcPr>
          <w:p w14:paraId="6947B744" w14:textId="73D01359" w:rsidR="008127C0" w:rsidRPr="002C47EE" w:rsidRDefault="008127C0" w:rsidP="008127C0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Спортивный танец</w:t>
            </w:r>
            <w:r>
              <w:rPr>
                <w:sz w:val="20"/>
                <w:szCs w:val="20"/>
              </w:rPr>
              <w:t xml:space="preserve"> </w:t>
            </w:r>
            <w:r w:rsidRPr="002C47EE">
              <w:rPr>
                <w:sz w:val="20"/>
                <w:szCs w:val="20"/>
              </w:rPr>
              <w:t>«Вслед за бумажной мечтой»</w:t>
            </w:r>
          </w:p>
        </w:tc>
        <w:tc>
          <w:tcPr>
            <w:tcW w:w="1180" w:type="dxa"/>
            <w:gridSpan w:val="3"/>
          </w:tcPr>
          <w:p w14:paraId="7F4E9AF8" w14:textId="495543EE" w:rsidR="008127C0" w:rsidRPr="002C47EE" w:rsidRDefault="008127C0" w:rsidP="008127C0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484" w:type="dxa"/>
            <w:gridSpan w:val="2"/>
          </w:tcPr>
          <w:p w14:paraId="4F7252BD" w14:textId="40289732" w:rsidR="008127C0" w:rsidRPr="002C47EE" w:rsidRDefault="008127C0" w:rsidP="008127C0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C47EE">
              <w:rPr>
                <w:sz w:val="20"/>
                <w:szCs w:val="20"/>
              </w:rPr>
              <w:t>Кирпанёва</w:t>
            </w:r>
            <w:proofErr w:type="spellEnd"/>
            <w:r w:rsidRPr="002C47EE">
              <w:rPr>
                <w:sz w:val="20"/>
                <w:szCs w:val="20"/>
              </w:rPr>
              <w:t xml:space="preserve"> Яна Олеговна</w:t>
            </w:r>
          </w:p>
        </w:tc>
      </w:tr>
      <w:tr w:rsidR="008127C0" w:rsidRPr="00C61D6A" w14:paraId="69ED794A" w14:textId="77777777" w:rsidTr="00DA4069">
        <w:tc>
          <w:tcPr>
            <w:tcW w:w="663" w:type="dxa"/>
            <w:shd w:val="clear" w:color="auto" w:fill="auto"/>
          </w:tcPr>
          <w:p w14:paraId="288C382A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265360DA" w14:textId="73454325" w:rsidR="008127C0" w:rsidRPr="002C47EE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Габдрахманова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Малика </w:t>
            </w:r>
          </w:p>
        </w:tc>
        <w:tc>
          <w:tcPr>
            <w:tcW w:w="2326" w:type="dxa"/>
            <w:gridSpan w:val="2"/>
          </w:tcPr>
          <w:p w14:paraId="67B74A82" w14:textId="432DC546" w:rsidR="008127C0" w:rsidRPr="002526CD" w:rsidRDefault="008127C0" w:rsidP="008127C0">
            <w:pPr>
              <w:rPr>
                <w:sz w:val="18"/>
                <w:szCs w:val="20"/>
              </w:rPr>
            </w:pPr>
            <w:r w:rsidRPr="008405AF">
              <w:rPr>
                <w:bCs/>
                <w:sz w:val="18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1916" w:type="dxa"/>
            <w:gridSpan w:val="2"/>
          </w:tcPr>
          <w:p w14:paraId="7DB249B8" w14:textId="4DF5D862" w:rsidR="008127C0" w:rsidRPr="002C47EE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Детский танец «Прогулка»</w:t>
            </w:r>
          </w:p>
        </w:tc>
        <w:tc>
          <w:tcPr>
            <w:tcW w:w="1180" w:type="dxa"/>
            <w:gridSpan w:val="3"/>
          </w:tcPr>
          <w:p w14:paraId="3BC318A5" w14:textId="6B7B0C27" w:rsidR="008127C0" w:rsidRPr="002C47EE" w:rsidRDefault="008127C0" w:rsidP="008127C0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484" w:type="dxa"/>
            <w:gridSpan w:val="2"/>
          </w:tcPr>
          <w:p w14:paraId="46955512" w14:textId="6A8E2B3A" w:rsidR="008127C0" w:rsidRPr="002C47EE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Шкаликова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Екатерина Васильевна</w:t>
            </w:r>
          </w:p>
        </w:tc>
      </w:tr>
      <w:tr w:rsidR="008127C0" w:rsidRPr="00C61D6A" w14:paraId="0D8F6E0E" w14:textId="77777777" w:rsidTr="00DA4069">
        <w:tc>
          <w:tcPr>
            <w:tcW w:w="663" w:type="dxa"/>
            <w:shd w:val="clear" w:color="auto" w:fill="auto"/>
          </w:tcPr>
          <w:p w14:paraId="766F4DF4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270E9250" w14:textId="142AA99A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proofErr w:type="spellStart"/>
            <w:r w:rsidRPr="00763311">
              <w:rPr>
                <w:sz w:val="20"/>
                <w:szCs w:val="20"/>
              </w:rPr>
              <w:t>Фазлиева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326" w:type="dxa"/>
            <w:gridSpan w:val="2"/>
          </w:tcPr>
          <w:p w14:paraId="750FC686" w14:textId="43B94513" w:rsidR="008127C0" w:rsidRPr="008405AF" w:rsidRDefault="008127C0" w:rsidP="008127C0">
            <w:pPr>
              <w:rPr>
                <w:bCs/>
                <w:sz w:val="18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</w:tcPr>
          <w:p w14:paraId="793FFD1C" w14:textId="359BB25C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Татарский народный танец                                                                                           </w:t>
            </w:r>
          </w:p>
        </w:tc>
        <w:tc>
          <w:tcPr>
            <w:tcW w:w="1180" w:type="dxa"/>
            <w:gridSpan w:val="3"/>
          </w:tcPr>
          <w:p w14:paraId="26DE13E2" w14:textId="31163FB3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9 лет</w:t>
            </w:r>
          </w:p>
        </w:tc>
        <w:tc>
          <w:tcPr>
            <w:tcW w:w="2484" w:type="dxa"/>
            <w:gridSpan w:val="2"/>
          </w:tcPr>
          <w:p w14:paraId="30AD908E" w14:textId="3D968C6C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  <w:tr w:rsidR="008127C0" w:rsidRPr="00C61D6A" w14:paraId="4C098726" w14:textId="77777777" w:rsidTr="00DA4069">
        <w:trPr>
          <w:gridAfter w:val="1"/>
          <w:wAfter w:w="41" w:type="dxa"/>
        </w:trPr>
        <w:tc>
          <w:tcPr>
            <w:tcW w:w="10700" w:type="dxa"/>
            <w:gridSpan w:val="10"/>
            <w:shd w:val="clear" w:color="auto" w:fill="auto"/>
          </w:tcPr>
          <w:p w14:paraId="0ABB3C6B" w14:textId="1976D65A" w:rsidR="008127C0" w:rsidRPr="003C5CC9" w:rsidRDefault="008127C0" w:rsidP="008127C0">
            <w:pPr>
              <w:pStyle w:val="1-31"/>
              <w:widowControl w:val="0"/>
              <w:tabs>
                <w:tab w:val="left" w:pos="498"/>
              </w:tabs>
              <w:jc w:val="center"/>
              <w:rPr>
                <w:bCs/>
                <w:sz w:val="20"/>
                <w:szCs w:val="20"/>
              </w:rPr>
            </w:pPr>
            <w:r w:rsidRPr="00E44525">
              <w:rPr>
                <w:rFonts w:ascii="Times New Roman" w:hAnsi="Times New Roman"/>
                <w:b/>
              </w:rPr>
              <w:t>Дуэт</w:t>
            </w:r>
            <w:r>
              <w:rPr>
                <w:rFonts w:ascii="Times New Roman" w:hAnsi="Times New Roman"/>
                <w:b/>
              </w:rPr>
              <w:t>ы</w:t>
            </w:r>
          </w:p>
        </w:tc>
      </w:tr>
      <w:tr w:rsidR="008127C0" w:rsidRPr="00C61D6A" w14:paraId="6056497C" w14:textId="77777777" w:rsidTr="00DA4069">
        <w:tc>
          <w:tcPr>
            <w:tcW w:w="663" w:type="dxa"/>
            <w:shd w:val="clear" w:color="auto" w:fill="auto"/>
          </w:tcPr>
          <w:p w14:paraId="15A44978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2AE" w14:textId="1C466FBD" w:rsidR="008127C0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Дуэт: Кириллова Каролина, Пашкина Каролина</w:t>
            </w:r>
          </w:p>
          <w:p w14:paraId="5AA34DD8" w14:textId="6C15E3EB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BB9" w14:textId="480A298F" w:rsidR="008127C0" w:rsidRPr="008405AF" w:rsidRDefault="008127C0" w:rsidP="008127C0">
            <w:pPr>
              <w:rPr>
                <w:bCs/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Хореографический коллектив «Легенда» МБОУ «Татарская гимназия </w:t>
            </w:r>
            <w:proofErr w:type="spellStart"/>
            <w:r>
              <w:rPr>
                <w:sz w:val="20"/>
                <w:szCs w:val="20"/>
              </w:rPr>
              <w:t>им.Р.Ш.Фардиева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  <w:proofErr w:type="spellStart"/>
            <w:r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D99" w14:textId="77777777" w:rsidR="008127C0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Хореография (детский танец)</w:t>
            </w:r>
          </w:p>
          <w:p w14:paraId="50020C25" w14:textId="77777777" w:rsidR="008127C0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«Пушистые лапки, в лапках царапки» </w:t>
            </w:r>
          </w:p>
          <w:p w14:paraId="5F760365" w14:textId="7998C121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15B4" w14:textId="7435F915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младшая группа: 7-9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7653" w14:textId="6230E4E2" w:rsidR="008127C0" w:rsidRPr="003C5CC9" w:rsidRDefault="008127C0" w:rsidP="008127C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Яковлева Наталья </w:t>
            </w:r>
            <w:proofErr w:type="spellStart"/>
            <w:r>
              <w:rPr>
                <w:sz w:val="20"/>
                <w:szCs w:val="20"/>
              </w:rPr>
              <w:t>Чеславовна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</w:tc>
      </w:tr>
      <w:tr w:rsidR="008127C0" w:rsidRPr="0007149D" w14:paraId="6C1E1CEF" w14:textId="008ABDF4" w:rsidTr="00DA4069">
        <w:trPr>
          <w:gridAfter w:val="1"/>
          <w:wAfter w:w="41" w:type="dxa"/>
          <w:trHeight w:val="531"/>
        </w:trPr>
        <w:tc>
          <w:tcPr>
            <w:tcW w:w="10700" w:type="dxa"/>
            <w:gridSpan w:val="10"/>
            <w:shd w:val="clear" w:color="auto" w:fill="auto"/>
          </w:tcPr>
          <w:p w14:paraId="2569DFBE" w14:textId="77777777" w:rsidR="008127C0" w:rsidRPr="00877882" w:rsidRDefault="008127C0" w:rsidP="008127C0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/>
              </w:rPr>
            </w:pPr>
            <w:r w:rsidRPr="00877882">
              <w:rPr>
                <w:rFonts w:ascii="Times New Roman" w:hAnsi="Times New Roman"/>
                <w:b/>
              </w:rPr>
              <w:t>средняя группа 10 – 12 лет</w:t>
            </w:r>
          </w:p>
          <w:p w14:paraId="7F835343" w14:textId="3A9FF43F" w:rsidR="008127C0" w:rsidRPr="0007149D" w:rsidRDefault="008127C0" w:rsidP="008127C0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Cs/>
                <w:sz w:val="24"/>
              </w:rPr>
            </w:pPr>
            <w:r w:rsidRPr="00877882">
              <w:rPr>
                <w:rFonts w:ascii="Times New Roman" w:hAnsi="Times New Roman"/>
                <w:b/>
              </w:rPr>
              <w:t>коллективы</w:t>
            </w:r>
          </w:p>
        </w:tc>
      </w:tr>
      <w:tr w:rsidR="008127C0" w:rsidRPr="005770B5" w14:paraId="4602A074" w14:textId="77777777" w:rsidTr="00DA4069">
        <w:tc>
          <w:tcPr>
            <w:tcW w:w="663" w:type="dxa"/>
            <w:shd w:val="clear" w:color="auto" w:fill="auto"/>
          </w:tcPr>
          <w:p w14:paraId="7C2B815A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2C0E47EB" w14:textId="77777777" w:rsidR="008127C0" w:rsidRPr="005770B5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326" w:type="dxa"/>
            <w:gridSpan w:val="2"/>
          </w:tcPr>
          <w:p w14:paraId="34118A93" w14:textId="784EBE52" w:rsidR="008127C0" w:rsidRPr="005770B5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МБУ ДО «Детская школа </w:t>
            </w:r>
            <w:proofErr w:type="spellStart"/>
            <w:r w:rsidRPr="00B17176">
              <w:rPr>
                <w:sz w:val="20"/>
                <w:szCs w:val="20"/>
              </w:rPr>
              <w:t>искусств»г</w:t>
            </w:r>
            <w:proofErr w:type="spellEnd"/>
            <w:r w:rsidRPr="00B17176">
              <w:rPr>
                <w:sz w:val="20"/>
                <w:szCs w:val="20"/>
              </w:rPr>
              <w:t>. Менделеевск</w:t>
            </w:r>
          </w:p>
        </w:tc>
        <w:tc>
          <w:tcPr>
            <w:tcW w:w="1916" w:type="dxa"/>
            <w:gridSpan w:val="2"/>
          </w:tcPr>
          <w:p w14:paraId="6A79A51D" w14:textId="2A026226" w:rsidR="008127C0" w:rsidRPr="005770B5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«Дыхание весны»</w:t>
            </w:r>
          </w:p>
        </w:tc>
        <w:tc>
          <w:tcPr>
            <w:tcW w:w="1180" w:type="dxa"/>
            <w:gridSpan w:val="3"/>
          </w:tcPr>
          <w:p w14:paraId="57C034C2" w14:textId="1CD41985" w:rsidR="008127C0" w:rsidRPr="005770B5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</w:tcPr>
          <w:p w14:paraId="4A3E29E2" w14:textId="0BA34E97" w:rsidR="008127C0" w:rsidRPr="005770B5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17176">
              <w:rPr>
                <w:sz w:val="20"/>
                <w:szCs w:val="20"/>
              </w:rPr>
              <w:t>Зиннатуллина</w:t>
            </w:r>
            <w:proofErr w:type="spellEnd"/>
            <w:r w:rsidRPr="00B17176">
              <w:rPr>
                <w:sz w:val="20"/>
                <w:szCs w:val="20"/>
              </w:rPr>
              <w:t xml:space="preserve"> Гузель </w:t>
            </w:r>
            <w:proofErr w:type="spellStart"/>
            <w:r w:rsidRPr="00B17176">
              <w:rPr>
                <w:sz w:val="20"/>
                <w:szCs w:val="20"/>
              </w:rPr>
              <w:t>Афендияровна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Концертмейстер: Мурзина Полина Ивановна</w:t>
            </w:r>
          </w:p>
        </w:tc>
      </w:tr>
      <w:tr w:rsidR="008127C0" w:rsidRPr="005770B5" w14:paraId="0834AF2E" w14:textId="77777777" w:rsidTr="00DA4069">
        <w:tc>
          <w:tcPr>
            <w:tcW w:w="663" w:type="dxa"/>
            <w:shd w:val="clear" w:color="auto" w:fill="auto"/>
          </w:tcPr>
          <w:p w14:paraId="1D96D6D2" w14:textId="77777777" w:rsidR="008127C0" w:rsidRPr="00C61D6A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3EBBEB57" w14:textId="18FF213D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326" w:type="dxa"/>
            <w:gridSpan w:val="2"/>
          </w:tcPr>
          <w:p w14:paraId="004880B1" w14:textId="530327A0" w:rsidR="008127C0" w:rsidRPr="00B17176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Бетькинский</w:t>
            </w:r>
            <w:proofErr w:type="spellEnd"/>
            <w:r w:rsidRPr="00B17176">
              <w:rPr>
                <w:sz w:val="20"/>
                <w:szCs w:val="20"/>
              </w:rPr>
              <w:t xml:space="preserve"> СДК, </w:t>
            </w:r>
            <w:proofErr w:type="spellStart"/>
            <w:r w:rsidRPr="00B17176">
              <w:rPr>
                <w:sz w:val="20"/>
                <w:szCs w:val="20"/>
              </w:rPr>
              <w:t>с.Бетьки</w:t>
            </w:r>
            <w:proofErr w:type="spellEnd"/>
            <w:r w:rsidRPr="00B17176">
              <w:rPr>
                <w:sz w:val="20"/>
                <w:szCs w:val="20"/>
              </w:rPr>
              <w:t xml:space="preserve"> </w:t>
            </w:r>
            <w:proofErr w:type="spellStart"/>
            <w:r w:rsidRPr="00B17176">
              <w:rPr>
                <w:sz w:val="20"/>
                <w:szCs w:val="20"/>
              </w:rPr>
              <w:t>Тукаевский</w:t>
            </w:r>
            <w:proofErr w:type="spellEnd"/>
            <w:r w:rsidRPr="00B17176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916" w:type="dxa"/>
            <w:gridSpan w:val="2"/>
          </w:tcPr>
          <w:p w14:paraId="089ACC80" w14:textId="4345C178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Народный танец Китайский танец</w:t>
            </w:r>
          </w:p>
        </w:tc>
        <w:tc>
          <w:tcPr>
            <w:tcW w:w="1180" w:type="dxa"/>
            <w:gridSpan w:val="3"/>
          </w:tcPr>
          <w:p w14:paraId="35A3EE18" w14:textId="56F6E821" w:rsidR="008127C0" w:rsidRPr="00B17176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</w:tcPr>
          <w:p w14:paraId="6CF1CCE8" w14:textId="3B14172B" w:rsidR="008127C0" w:rsidRPr="00B17176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Кирпанёва</w:t>
            </w:r>
            <w:proofErr w:type="spellEnd"/>
            <w:r w:rsidRPr="00B17176">
              <w:rPr>
                <w:sz w:val="20"/>
                <w:szCs w:val="20"/>
              </w:rPr>
              <w:t xml:space="preserve"> Яна Олеговна</w:t>
            </w:r>
          </w:p>
        </w:tc>
      </w:tr>
      <w:tr w:rsidR="008127C0" w:rsidRPr="00C61D6A" w14:paraId="3587D70A" w14:textId="77777777" w:rsidTr="00DA4069">
        <w:tc>
          <w:tcPr>
            <w:tcW w:w="663" w:type="dxa"/>
            <w:shd w:val="clear" w:color="auto" w:fill="auto"/>
          </w:tcPr>
          <w:p w14:paraId="59201F59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405F8E12" w14:textId="77777777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Хореографический коллектив «Элегия» </w:t>
            </w:r>
          </w:p>
        </w:tc>
        <w:tc>
          <w:tcPr>
            <w:tcW w:w="2326" w:type="dxa"/>
            <w:gridSpan w:val="2"/>
          </w:tcPr>
          <w:p w14:paraId="2CDA223B" w14:textId="77777777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17176">
              <w:rPr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916" w:type="dxa"/>
            <w:gridSpan w:val="2"/>
          </w:tcPr>
          <w:p w14:paraId="474D5441" w14:textId="76741C13" w:rsidR="008127C0" w:rsidRPr="00B17176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Народно-стилизованный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«</w:t>
            </w:r>
            <w:proofErr w:type="spellStart"/>
            <w:r w:rsidRPr="00B17176">
              <w:rPr>
                <w:sz w:val="20"/>
                <w:szCs w:val="20"/>
              </w:rPr>
              <w:t>Урамда</w:t>
            </w:r>
            <w:proofErr w:type="spellEnd"/>
            <w:r w:rsidRPr="00B17176">
              <w:rPr>
                <w:sz w:val="20"/>
                <w:szCs w:val="20"/>
              </w:rPr>
              <w:t xml:space="preserve"> </w:t>
            </w:r>
            <w:proofErr w:type="spellStart"/>
            <w:r w:rsidRPr="00B17176">
              <w:rPr>
                <w:sz w:val="20"/>
                <w:szCs w:val="20"/>
              </w:rPr>
              <w:t>йореш</w:t>
            </w:r>
            <w:proofErr w:type="spellEnd"/>
            <w:r w:rsidRPr="00B17176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</w:tcPr>
          <w:p w14:paraId="7CA60F16" w14:textId="4EA462EE" w:rsidR="008127C0" w:rsidRPr="00B17176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</w:tcPr>
          <w:p w14:paraId="099DB828" w14:textId="77777777" w:rsidR="008127C0" w:rsidRPr="00B17176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Зарипова</w:t>
            </w:r>
            <w:proofErr w:type="spellEnd"/>
            <w:r w:rsidRPr="00B17176">
              <w:rPr>
                <w:sz w:val="20"/>
                <w:szCs w:val="20"/>
              </w:rPr>
              <w:t xml:space="preserve"> Оксана </w:t>
            </w:r>
            <w:proofErr w:type="spellStart"/>
            <w:r w:rsidRPr="00B17176">
              <w:rPr>
                <w:sz w:val="20"/>
                <w:szCs w:val="20"/>
              </w:rPr>
              <w:t>Дамировна</w:t>
            </w:r>
            <w:proofErr w:type="spellEnd"/>
          </w:p>
        </w:tc>
      </w:tr>
      <w:tr w:rsidR="008127C0" w:rsidRPr="005770B5" w14:paraId="3FF97944" w14:textId="77777777" w:rsidTr="00DA4069">
        <w:tc>
          <w:tcPr>
            <w:tcW w:w="663" w:type="dxa"/>
            <w:shd w:val="clear" w:color="auto" w:fill="auto"/>
          </w:tcPr>
          <w:p w14:paraId="5A48F6BB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3C2E5227" w14:textId="13A1A7C1" w:rsidR="008127C0" w:rsidRPr="00DE12F3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326" w:type="dxa"/>
            <w:gridSpan w:val="2"/>
          </w:tcPr>
          <w:p w14:paraId="5948BD98" w14:textId="38627B17" w:rsidR="008127C0" w:rsidRPr="00DE12F3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МБУ ДО «Детская школа искусств»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16" w:type="dxa"/>
            <w:gridSpan w:val="2"/>
          </w:tcPr>
          <w:p w14:paraId="13943BB7" w14:textId="6E38FDCA" w:rsidR="008127C0" w:rsidRPr="00DE12F3" w:rsidRDefault="008127C0" w:rsidP="008127C0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«Сказочная история»</w:t>
            </w:r>
          </w:p>
        </w:tc>
        <w:tc>
          <w:tcPr>
            <w:tcW w:w="1180" w:type="dxa"/>
            <w:gridSpan w:val="3"/>
          </w:tcPr>
          <w:p w14:paraId="38C3A3DD" w14:textId="035E519A" w:rsidR="008127C0" w:rsidRPr="00DE12F3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</w:tcPr>
          <w:p w14:paraId="687313BB" w14:textId="3114D1CA" w:rsidR="008127C0" w:rsidRPr="002526CD" w:rsidRDefault="008127C0" w:rsidP="008127C0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Зиннатуллина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Гузель </w:t>
            </w:r>
            <w:proofErr w:type="spellStart"/>
            <w:r w:rsidRPr="002526CD">
              <w:rPr>
                <w:sz w:val="18"/>
                <w:szCs w:val="20"/>
              </w:rPr>
              <w:t>Афендияровна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Мурзина Полина Ивановна</w:t>
            </w:r>
          </w:p>
        </w:tc>
      </w:tr>
      <w:tr w:rsidR="008127C0" w:rsidRPr="00C61D6A" w14:paraId="3E094FDB" w14:textId="77777777" w:rsidTr="00DA4069">
        <w:tc>
          <w:tcPr>
            <w:tcW w:w="663" w:type="dxa"/>
            <w:shd w:val="clear" w:color="auto" w:fill="auto"/>
          </w:tcPr>
          <w:p w14:paraId="76E34C05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654" w14:textId="6FC4E472" w:rsidR="008127C0" w:rsidRPr="005770B5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764" w14:textId="6F7CD456" w:rsidR="008127C0" w:rsidRPr="005770B5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062EE">
              <w:rPr>
                <w:sz w:val="20"/>
                <w:szCs w:val="20"/>
              </w:rPr>
              <w:t>Фардиева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  <w:proofErr w:type="spellStart"/>
            <w:r w:rsidRPr="001062EE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EDFA" w14:textId="3CC1BB06" w:rsidR="008127C0" w:rsidRPr="005770B5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«Алиса в стране чудес»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8A2E" w14:textId="47985A97" w:rsidR="008127C0" w:rsidRPr="005770B5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1F0" w14:textId="334263B0" w:rsidR="008127C0" w:rsidRPr="005770B5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Яковлева Наталья </w:t>
            </w:r>
            <w:proofErr w:type="spellStart"/>
            <w:r w:rsidRPr="001062EE">
              <w:rPr>
                <w:sz w:val="20"/>
                <w:szCs w:val="20"/>
              </w:rPr>
              <w:t>Чеславовна</w:t>
            </w:r>
            <w:proofErr w:type="spellEnd"/>
          </w:p>
        </w:tc>
      </w:tr>
      <w:tr w:rsidR="008127C0" w:rsidRPr="00C61D6A" w14:paraId="224B3163" w14:textId="77777777" w:rsidTr="00DA4069">
        <w:tc>
          <w:tcPr>
            <w:tcW w:w="663" w:type="dxa"/>
            <w:shd w:val="clear" w:color="auto" w:fill="auto"/>
          </w:tcPr>
          <w:p w14:paraId="4CB18C45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14:paraId="525F0B08" w14:textId="3A18FDE9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“</w:t>
            </w:r>
            <w:proofErr w:type="spellStart"/>
            <w:r w:rsidRPr="001062EE">
              <w:rPr>
                <w:sz w:val="20"/>
                <w:szCs w:val="20"/>
              </w:rPr>
              <w:t>Шатлык</w:t>
            </w:r>
            <w:proofErr w:type="spellEnd"/>
            <w:r w:rsidRPr="001062EE">
              <w:rPr>
                <w:sz w:val="20"/>
                <w:szCs w:val="20"/>
              </w:rPr>
              <w:t>”</w:t>
            </w:r>
          </w:p>
        </w:tc>
        <w:tc>
          <w:tcPr>
            <w:tcW w:w="2326" w:type="dxa"/>
            <w:gridSpan w:val="2"/>
          </w:tcPr>
          <w:p w14:paraId="23371530" w14:textId="4D37B0F2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СДК </w:t>
            </w:r>
            <w:proofErr w:type="spellStart"/>
            <w:r w:rsidRPr="001062EE">
              <w:rPr>
                <w:sz w:val="20"/>
                <w:szCs w:val="20"/>
              </w:rPr>
              <w:t>Биклянский</w:t>
            </w:r>
            <w:proofErr w:type="spellEnd"/>
            <w:r w:rsidRPr="001062E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с.Биклянь</w:t>
            </w:r>
            <w:proofErr w:type="spellEnd"/>
          </w:p>
        </w:tc>
        <w:tc>
          <w:tcPr>
            <w:tcW w:w="1916" w:type="dxa"/>
            <w:gridSpan w:val="2"/>
          </w:tcPr>
          <w:p w14:paraId="13349FC4" w14:textId="50700EB9" w:rsidR="008127C0" w:rsidRPr="001062EE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ародный танец</w:t>
            </w:r>
            <w:r>
              <w:rPr>
                <w:sz w:val="20"/>
                <w:szCs w:val="20"/>
              </w:rPr>
              <w:t xml:space="preserve"> «</w:t>
            </w:r>
            <w:r w:rsidRPr="001062EE">
              <w:rPr>
                <w:sz w:val="20"/>
                <w:szCs w:val="20"/>
              </w:rPr>
              <w:t>Тарантелла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</w:tcPr>
          <w:p w14:paraId="64E1E70F" w14:textId="7ED993A1" w:rsidR="008127C0" w:rsidRPr="001062EE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</w:tcPr>
          <w:p w14:paraId="496A27E1" w14:textId="17F9841C" w:rsidR="008127C0" w:rsidRPr="001062EE" w:rsidRDefault="008127C0" w:rsidP="008127C0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Гараева</w:t>
            </w:r>
            <w:proofErr w:type="spellEnd"/>
            <w:r w:rsidRPr="001062EE">
              <w:rPr>
                <w:sz w:val="20"/>
                <w:szCs w:val="20"/>
              </w:rPr>
              <w:t xml:space="preserve"> Альбина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Ринатовна</w:t>
            </w:r>
            <w:proofErr w:type="spellEnd"/>
          </w:p>
        </w:tc>
      </w:tr>
      <w:tr w:rsidR="008127C0" w:rsidRPr="00C61D6A" w14:paraId="46C8AB69" w14:textId="77777777" w:rsidTr="00DA4069">
        <w:tc>
          <w:tcPr>
            <w:tcW w:w="663" w:type="dxa"/>
            <w:shd w:val="clear" w:color="auto" w:fill="auto"/>
          </w:tcPr>
          <w:p w14:paraId="76AB3B61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CDD" w14:textId="1446080E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«144 BPM» (144 би пи эм)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13E" w14:textId="537EADBC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МБОУ «Гимназия №14» г. Набережные Челны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1E3" w14:textId="001A66A0" w:rsidR="008127C0" w:rsidRPr="001062EE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062EE">
              <w:rPr>
                <w:sz w:val="20"/>
                <w:szCs w:val="20"/>
              </w:rPr>
              <w:t>овременный танец «</w:t>
            </w:r>
            <w:proofErr w:type="spellStart"/>
            <w:r w:rsidRPr="001062EE">
              <w:rPr>
                <w:sz w:val="20"/>
                <w:szCs w:val="20"/>
              </w:rPr>
              <w:t>Don`t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worry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D8D" w14:textId="2C628247" w:rsidR="008127C0" w:rsidRPr="001062EE" w:rsidRDefault="008127C0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DD21" w14:textId="32013F79" w:rsidR="008127C0" w:rsidRPr="001062EE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Ишманова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Диляра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Рамилевна</w:t>
            </w:r>
            <w:proofErr w:type="spellEnd"/>
            <w:r w:rsidRPr="001062EE">
              <w:rPr>
                <w:sz w:val="20"/>
                <w:szCs w:val="20"/>
              </w:rPr>
              <w:t xml:space="preserve">, </w:t>
            </w:r>
          </w:p>
        </w:tc>
      </w:tr>
      <w:tr w:rsidR="008127C0" w:rsidRPr="00C61D6A" w14:paraId="4BFD119C" w14:textId="77777777" w:rsidTr="00DA4069">
        <w:tc>
          <w:tcPr>
            <w:tcW w:w="663" w:type="dxa"/>
            <w:shd w:val="clear" w:color="auto" w:fill="auto"/>
          </w:tcPr>
          <w:p w14:paraId="722190AD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841B3" w14:textId="42E31CDF" w:rsidR="008127C0" w:rsidRPr="001062EE" w:rsidRDefault="008127C0" w:rsidP="008127C0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Народный ансамбль эстрадного танца «Кристалл»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2574" w14:textId="1DD76F94" w:rsidR="008127C0" w:rsidRPr="001062EE" w:rsidRDefault="008127C0" w:rsidP="008127C0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576885">
              <w:rPr>
                <w:bCs/>
                <w:sz w:val="20"/>
                <w:szCs w:val="20"/>
              </w:rPr>
              <w:t>Гассара</w:t>
            </w:r>
            <w:proofErr w:type="spellEnd"/>
            <w:r w:rsidRPr="00576885">
              <w:rPr>
                <w:bCs/>
                <w:sz w:val="20"/>
                <w:szCs w:val="20"/>
              </w:rPr>
              <w:t>» г. Менделеевск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04F10" w14:textId="77777777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«Татар </w:t>
            </w:r>
            <w:proofErr w:type="spellStart"/>
            <w:r w:rsidRPr="00576885">
              <w:rPr>
                <w:bCs/>
                <w:sz w:val="20"/>
                <w:szCs w:val="20"/>
              </w:rPr>
              <w:t>яшьлэре</w:t>
            </w:r>
            <w:proofErr w:type="spellEnd"/>
            <w:r w:rsidRPr="00576885">
              <w:rPr>
                <w:bCs/>
                <w:sz w:val="20"/>
                <w:szCs w:val="20"/>
              </w:rPr>
              <w:t>»</w:t>
            </w:r>
          </w:p>
          <w:p w14:paraId="744611E5" w14:textId="77777777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3 мин 40 сек</w:t>
            </w:r>
          </w:p>
          <w:p w14:paraId="5A529A2C" w14:textId="77777777" w:rsidR="008127C0" w:rsidRDefault="008127C0" w:rsidP="008127C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16B51" w14:textId="3F296C69" w:rsidR="008127C0" w:rsidRPr="001062EE" w:rsidRDefault="008127C0" w:rsidP="008127C0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10-12 лет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EDA65" w14:textId="3330D97A" w:rsidR="008127C0" w:rsidRPr="001062EE" w:rsidRDefault="008127C0" w:rsidP="008127C0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Рябова Анна Александровна</w:t>
            </w:r>
          </w:p>
        </w:tc>
      </w:tr>
      <w:tr w:rsidR="008127C0" w:rsidRPr="00C61D6A" w14:paraId="056378E4" w14:textId="77777777" w:rsidTr="00353ABF">
        <w:tc>
          <w:tcPr>
            <w:tcW w:w="10741" w:type="dxa"/>
            <w:gridSpan w:val="11"/>
            <w:shd w:val="clear" w:color="auto" w:fill="auto"/>
          </w:tcPr>
          <w:p w14:paraId="774DF957" w14:textId="77777777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</w:p>
        </w:tc>
      </w:tr>
      <w:tr w:rsidR="008127C0" w:rsidRPr="00C61D6A" w14:paraId="2D2AD7A3" w14:textId="77777777" w:rsidTr="00DA4069">
        <w:tc>
          <w:tcPr>
            <w:tcW w:w="663" w:type="dxa"/>
            <w:shd w:val="clear" w:color="auto" w:fill="auto"/>
          </w:tcPr>
          <w:p w14:paraId="0FB8057C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2AAF" w14:textId="4568B07E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Аминова </w:t>
            </w:r>
            <w:proofErr w:type="spellStart"/>
            <w:r w:rsidRPr="00763311">
              <w:rPr>
                <w:sz w:val="20"/>
                <w:szCs w:val="20"/>
              </w:rPr>
              <w:t>Дарина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                          Назипова  Чулпан  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D3DBD" w14:textId="5C47B520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63E0C" w14:textId="45FC8748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Русский народный танец                                                                                            « Комарики»           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729A6" w14:textId="03DEBC43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5B699" w14:textId="12E9076C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  <w:tr w:rsidR="008127C0" w:rsidRPr="00C61D6A" w14:paraId="005BB264" w14:textId="77777777" w:rsidTr="008704CD">
        <w:tc>
          <w:tcPr>
            <w:tcW w:w="10741" w:type="dxa"/>
            <w:gridSpan w:val="11"/>
            <w:shd w:val="clear" w:color="auto" w:fill="auto"/>
          </w:tcPr>
          <w:p w14:paraId="5437EBBE" w14:textId="294B9F8F" w:rsidR="008127C0" w:rsidRPr="00763311" w:rsidRDefault="008127C0" w:rsidP="008127C0">
            <w:pPr>
              <w:jc w:val="center"/>
              <w:rPr>
                <w:sz w:val="20"/>
                <w:szCs w:val="20"/>
              </w:rPr>
            </w:pPr>
            <w:r w:rsidRPr="00763311">
              <w:rPr>
                <w:b/>
                <w:sz w:val="28"/>
                <w:szCs w:val="20"/>
              </w:rPr>
              <w:t>соло</w:t>
            </w:r>
          </w:p>
        </w:tc>
      </w:tr>
      <w:tr w:rsidR="008127C0" w:rsidRPr="00C61D6A" w14:paraId="462CE09F" w14:textId="77777777" w:rsidTr="00DA4069">
        <w:tc>
          <w:tcPr>
            <w:tcW w:w="663" w:type="dxa"/>
            <w:shd w:val="clear" w:color="auto" w:fill="auto"/>
          </w:tcPr>
          <w:p w14:paraId="5C44831E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70B50" w14:textId="46548CF6" w:rsidR="008127C0" w:rsidRPr="00763311" w:rsidRDefault="008127C0" w:rsidP="008127C0">
            <w:pPr>
              <w:rPr>
                <w:sz w:val="20"/>
                <w:szCs w:val="20"/>
              </w:rPr>
            </w:pPr>
            <w:proofErr w:type="spellStart"/>
            <w:r w:rsidRPr="00763311">
              <w:rPr>
                <w:sz w:val="20"/>
                <w:szCs w:val="20"/>
              </w:rPr>
              <w:t>Гилязова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Камилля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9C7BD" w14:textId="34B090BC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08909" w14:textId="74AD4E31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Татарский народный 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5DCE8" w14:textId="379D9C19" w:rsidR="008127C0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8AACA" w14:textId="347A2CF2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  <w:tr w:rsidR="008127C0" w:rsidRPr="00C61D6A" w14:paraId="01CF1101" w14:textId="77777777" w:rsidTr="00DA4069">
        <w:tc>
          <w:tcPr>
            <w:tcW w:w="663" w:type="dxa"/>
            <w:shd w:val="clear" w:color="auto" w:fill="auto"/>
          </w:tcPr>
          <w:p w14:paraId="42C74DF5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81F9" w14:textId="4E1B0CCA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 Мустафина </w:t>
            </w:r>
            <w:proofErr w:type="spellStart"/>
            <w:r w:rsidRPr="00763311">
              <w:rPr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522B8" w14:textId="7EC68928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1D106" w14:textId="2188B354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Народный танец «Озорница»                                                                             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CA767" w14:textId="1454514B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ED430" w14:textId="01BF716F" w:rsidR="008127C0" w:rsidRPr="00576885" w:rsidRDefault="008127C0" w:rsidP="008127C0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  <w:tr w:rsidR="008127C0" w:rsidRPr="00C61D6A" w14:paraId="0E8B8E8D" w14:textId="77777777" w:rsidTr="00DA4069">
        <w:tc>
          <w:tcPr>
            <w:tcW w:w="663" w:type="dxa"/>
            <w:shd w:val="clear" w:color="auto" w:fill="auto"/>
          </w:tcPr>
          <w:p w14:paraId="1A0BE1A4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C1EE1" w14:textId="1AE864C8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Каримова Марьям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97076" w14:textId="606F10EA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C26B9" w14:textId="1FE8CD0F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 Русский народный танец                                                                                   « Русская - заводная»           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66876" w14:textId="410F6914" w:rsidR="008127C0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26E3B" w14:textId="073EF9B0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  <w:tr w:rsidR="008127C0" w:rsidRPr="00C61D6A" w14:paraId="5995BFC4" w14:textId="77777777" w:rsidTr="00DA4069">
        <w:tc>
          <w:tcPr>
            <w:tcW w:w="663" w:type="dxa"/>
            <w:shd w:val="clear" w:color="auto" w:fill="auto"/>
          </w:tcPr>
          <w:p w14:paraId="76688028" w14:textId="77777777" w:rsidR="008127C0" w:rsidRPr="005770B5" w:rsidRDefault="008127C0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96556" w14:textId="60EAB43E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Сулейманова </w:t>
            </w:r>
            <w:proofErr w:type="spellStart"/>
            <w:r w:rsidRPr="00763311">
              <w:rPr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14FCF" w14:textId="271199E6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  Р.Т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FA18C" w14:textId="6949CB31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Народный хорезмский  танец                                    «Лязги»                                                                                 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56089" w14:textId="4F05114F" w:rsidR="008127C0" w:rsidRDefault="008127C0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лет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53818" w14:textId="1075DCDE" w:rsidR="008127C0" w:rsidRPr="00763311" w:rsidRDefault="008127C0" w:rsidP="008127C0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</w:tr>
    </w:tbl>
    <w:p w14:paraId="3272FE54" w14:textId="77777777" w:rsidR="00E37784" w:rsidRPr="00C61D6A" w:rsidRDefault="00E37784" w:rsidP="00DE12F3">
      <w:pPr>
        <w:jc w:val="center"/>
        <w:rPr>
          <w:sz w:val="22"/>
          <w:szCs w:val="22"/>
        </w:rPr>
      </w:pPr>
    </w:p>
    <w:sectPr w:rsidR="00E37784" w:rsidRPr="00C61D6A" w:rsidSect="0087788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0" w:bottom="1134" w:left="142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DEAF1" w14:textId="77777777" w:rsidR="00A3227A" w:rsidRDefault="00A3227A">
      <w:r>
        <w:separator/>
      </w:r>
    </w:p>
  </w:endnote>
  <w:endnote w:type="continuationSeparator" w:id="0">
    <w:p w14:paraId="3B070E1F" w14:textId="77777777" w:rsidR="00A3227A" w:rsidRDefault="00A3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3DC0" w14:textId="1A04CE9B" w:rsidR="00A56B5F" w:rsidRDefault="00A56B5F" w:rsidP="00103A8C">
    <w:pPr>
      <w:pStyle w:val="a5"/>
      <w:ind w:right="360"/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6C547" w14:textId="5B014DF5" w:rsidR="00A56B5F" w:rsidRDefault="00A56B5F" w:rsidP="00103A8C">
    <w:pPr>
      <w:pStyle w:val="a5"/>
      <w:ind w:right="360"/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532E0">
      <w:rPr>
        <w:rStyle w:val="af2"/>
        <w:noProof/>
      </w:rPr>
      <w:t>6</w:t>
    </w:r>
    <w:r>
      <w:rPr>
        <w:rStyle w:val="af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2AA10" w14:textId="77777777" w:rsidR="00A3227A" w:rsidRDefault="00A3227A">
      <w:r>
        <w:separator/>
      </w:r>
    </w:p>
  </w:footnote>
  <w:footnote w:type="continuationSeparator" w:id="0">
    <w:p w14:paraId="682442E7" w14:textId="77777777" w:rsidR="00A3227A" w:rsidRDefault="00A3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473FA" w14:textId="468C9389" w:rsidR="00A56B5F" w:rsidRDefault="00A56B5F" w:rsidP="00103A8C">
    <w:pPr>
      <w:pStyle w:val="a3"/>
      <w:ind w:right="360"/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9FB2" w14:textId="77777777" w:rsidR="00A56B5F" w:rsidRDefault="00A56B5F" w:rsidP="00103A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18D8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86D34"/>
    <w:multiLevelType w:val="hybridMultilevel"/>
    <w:tmpl w:val="095A235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13683979"/>
    <w:multiLevelType w:val="hybridMultilevel"/>
    <w:tmpl w:val="C8842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714B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34D31"/>
    <w:multiLevelType w:val="hybridMultilevel"/>
    <w:tmpl w:val="56904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D113DD"/>
    <w:multiLevelType w:val="hybridMultilevel"/>
    <w:tmpl w:val="2FBED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13D8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580546"/>
    <w:multiLevelType w:val="hybridMultilevel"/>
    <w:tmpl w:val="59849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111AD9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3E334B"/>
    <w:multiLevelType w:val="hybridMultilevel"/>
    <w:tmpl w:val="CD027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4662A1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092829"/>
    <w:multiLevelType w:val="hybridMultilevel"/>
    <w:tmpl w:val="3472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6546A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B1707"/>
    <w:multiLevelType w:val="hybridMultilevel"/>
    <w:tmpl w:val="80A4A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C3696B"/>
    <w:multiLevelType w:val="hybridMultilevel"/>
    <w:tmpl w:val="EF8C5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F93AEB"/>
    <w:multiLevelType w:val="hybridMultilevel"/>
    <w:tmpl w:val="EE62D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372164"/>
    <w:multiLevelType w:val="hybridMultilevel"/>
    <w:tmpl w:val="00704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26B0F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0"/>
  </w:num>
  <w:num w:numId="5">
    <w:abstractNumId w:val="3"/>
  </w:num>
  <w:num w:numId="6">
    <w:abstractNumId w:val="6"/>
  </w:num>
  <w:num w:numId="7">
    <w:abstractNumId w:val="11"/>
  </w:num>
  <w:num w:numId="8">
    <w:abstractNumId w:val="8"/>
  </w:num>
  <w:num w:numId="9">
    <w:abstractNumId w:val="10"/>
  </w:num>
  <w:num w:numId="10">
    <w:abstractNumId w:val="16"/>
  </w:num>
  <w:num w:numId="11">
    <w:abstractNumId w:val="2"/>
  </w:num>
  <w:num w:numId="12">
    <w:abstractNumId w:val="4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9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C2"/>
    <w:rsid w:val="000105A7"/>
    <w:rsid w:val="00012443"/>
    <w:rsid w:val="000128F5"/>
    <w:rsid w:val="00012F1E"/>
    <w:rsid w:val="0001424B"/>
    <w:rsid w:val="00021398"/>
    <w:rsid w:val="000268E4"/>
    <w:rsid w:val="0003312A"/>
    <w:rsid w:val="0003628A"/>
    <w:rsid w:val="00036E3E"/>
    <w:rsid w:val="00046554"/>
    <w:rsid w:val="0005063A"/>
    <w:rsid w:val="00050D80"/>
    <w:rsid w:val="00051E70"/>
    <w:rsid w:val="00052EED"/>
    <w:rsid w:val="000539E9"/>
    <w:rsid w:val="00053CCE"/>
    <w:rsid w:val="000546E2"/>
    <w:rsid w:val="00054DA8"/>
    <w:rsid w:val="0007096C"/>
    <w:rsid w:val="0007149D"/>
    <w:rsid w:val="00072CE6"/>
    <w:rsid w:val="00075737"/>
    <w:rsid w:val="000847F2"/>
    <w:rsid w:val="000867D0"/>
    <w:rsid w:val="000A1E92"/>
    <w:rsid w:val="000B107F"/>
    <w:rsid w:val="000B755E"/>
    <w:rsid w:val="000C0BBD"/>
    <w:rsid w:val="000C20CB"/>
    <w:rsid w:val="000C3F3A"/>
    <w:rsid w:val="000C4AD4"/>
    <w:rsid w:val="000C4C75"/>
    <w:rsid w:val="000D7897"/>
    <w:rsid w:val="000E12FC"/>
    <w:rsid w:val="000E3EF5"/>
    <w:rsid w:val="000E5B0A"/>
    <w:rsid w:val="000E6C91"/>
    <w:rsid w:val="000E7957"/>
    <w:rsid w:val="000F28A1"/>
    <w:rsid w:val="000F4EF4"/>
    <w:rsid w:val="000F58FA"/>
    <w:rsid w:val="00103346"/>
    <w:rsid w:val="00103A8C"/>
    <w:rsid w:val="001062EE"/>
    <w:rsid w:val="00106C53"/>
    <w:rsid w:val="0011517F"/>
    <w:rsid w:val="001201CF"/>
    <w:rsid w:val="001220A0"/>
    <w:rsid w:val="0012421D"/>
    <w:rsid w:val="001249BE"/>
    <w:rsid w:val="00135687"/>
    <w:rsid w:val="00136184"/>
    <w:rsid w:val="00136494"/>
    <w:rsid w:val="00137551"/>
    <w:rsid w:val="0014626E"/>
    <w:rsid w:val="001468B7"/>
    <w:rsid w:val="001471CB"/>
    <w:rsid w:val="00152732"/>
    <w:rsid w:val="00154746"/>
    <w:rsid w:val="00154F01"/>
    <w:rsid w:val="001623DE"/>
    <w:rsid w:val="00165AAD"/>
    <w:rsid w:val="00165C31"/>
    <w:rsid w:val="00166172"/>
    <w:rsid w:val="0017062B"/>
    <w:rsid w:val="0017134D"/>
    <w:rsid w:val="0017145A"/>
    <w:rsid w:val="00175280"/>
    <w:rsid w:val="0018236E"/>
    <w:rsid w:val="00182925"/>
    <w:rsid w:val="00192A34"/>
    <w:rsid w:val="00193711"/>
    <w:rsid w:val="00197999"/>
    <w:rsid w:val="001A6AC6"/>
    <w:rsid w:val="001A7311"/>
    <w:rsid w:val="001B47DF"/>
    <w:rsid w:val="001C5B12"/>
    <w:rsid w:val="001D0F70"/>
    <w:rsid w:val="001D214E"/>
    <w:rsid w:val="001D5C22"/>
    <w:rsid w:val="001D70BB"/>
    <w:rsid w:val="001D7FB0"/>
    <w:rsid w:val="001E1311"/>
    <w:rsid w:val="001E2575"/>
    <w:rsid w:val="001E5937"/>
    <w:rsid w:val="001E6092"/>
    <w:rsid w:val="001E6348"/>
    <w:rsid w:val="001F0520"/>
    <w:rsid w:val="001F194D"/>
    <w:rsid w:val="001F1BB7"/>
    <w:rsid w:val="001F404B"/>
    <w:rsid w:val="002007E3"/>
    <w:rsid w:val="00202A0E"/>
    <w:rsid w:val="00215527"/>
    <w:rsid w:val="00215757"/>
    <w:rsid w:val="00223B8B"/>
    <w:rsid w:val="00225014"/>
    <w:rsid w:val="0022573A"/>
    <w:rsid w:val="002318D4"/>
    <w:rsid w:val="00234EE4"/>
    <w:rsid w:val="00246871"/>
    <w:rsid w:val="002505C1"/>
    <w:rsid w:val="00251F63"/>
    <w:rsid w:val="002526CD"/>
    <w:rsid w:val="002528B4"/>
    <w:rsid w:val="00263E0E"/>
    <w:rsid w:val="00264E50"/>
    <w:rsid w:val="002707B6"/>
    <w:rsid w:val="00273AAA"/>
    <w:rsid w:val="00275F43"/>
    <w:rsid w:val="00280B41"/>
    <w:rsid w:val="00282BFE"/>
    <w:rsid w:val="00283547"/>
    <w:rsid w:val="00284AD6"/>
    <w:rsid w:val="00287732"/>
    <w:rsid w:val="00287C78"/>
    <w:rsid w:val="00290230"/>
    <w:rsid w:val="00291C06"/>
    <w:rsid w:val="002A571E"/>
    <w:rsid w:val="002B4A40"/>
    <w:rsid w:val="002C013F"/>
    <w:rsid w:val="002C276A"/>
    <w:rsid w:val="002C2AC2"/>
    <w:rsid w:val="002C2DA1"/>
    <w:rsid w:val="002C3CBE"/>
    <w:rsid w:val="002C47EE"/>
    <w:rsid w:val="002E0097"/>
    <w:rsid w:val="002E23A6"/>
    <w:rsid w:val="002E393B"/>
    <w:rsid w:val="002E4288"/>
    <w:rsid w:val="002E4DA5"/>
    <w:rsid w:val="002E4E91"/>
    <w:rsid w:val="002F0637"/>
    <w:rsid w:val="002F2A93"/>
    <w:rsid w:val="002F2F05"/>
    <w:rsid w:val="00315DA6"/>
    <w:rsid w:val="00325856"/>
    <w:rsid w:val="0032653E"/>
    <w:rsid w:val="00330501"/>
    <w:rsid w:val="00331D51"/>
    <w:rsid w:val="00334599"/>
    <w:rsid w:val="003420C6"/>
    <w:rsid w:val="00346A15"/>
    <w:rsid w:val="00350C24"/>
    <w:rsid w:val="00351744"/>
    <w:rsid w:val="0035178A"/>
    <w:rsid w:val="00360FC5"/>
    <w:rsid w:val="003703AC"/>
    <w:rsid w:val="00370544"/>
    <w:rsid w:val="003733D5"/>
    <w:rsid w:val="00376326"/>
    <w:rsid w:val="00382D6F"/>
    <w:rsid w:val="003830D5"/>
    <w:rsid w:val="00384C4B"/>
    <w:rsid w:val="00384D7C"/>
    <w:rsid w:val="003912AE"/>
    <w:rsid w:val="00392BAE"/>
    <w:rsid w:val="003A0E35"/>
    <w:rsid w:val="003A5D09"/>
    <w:rsid w:val="003B0CB5"/>
    <w:rsid w:val="003B1D06"/>
    <w:rsid w:val="003B32E1"/>
    <w:rsid w:val="003B43F9"/>
    <w:rsid w:val="003C040A"/>
    <w:rsid w:val="003C3DB4"/>
    <w:rsid w:val="003C4DE2"/>
    <w:rsid w:val="003C5C0E"/>
    <w:rsid w:val="003C6276"/>
    <w:rsid w:val="003C664E"/>
    <w:rsid w:val="003C67F9"/>
    <w:rsid w:val="003D100E"/>
    <w:rsid w:val="003D127A"/>
    <w:rsid w:val="003D43A0"/>
    <w:rsid w:val="003D7A48"/>
    <w:rsid w:val="003E161A"/>
    <w:rsid w:val="003E291D"/>
    <w:rsid w:val="003E5A11"/>
    <w:rsid w:val="003F3A13"/>
    <w:rsid w:val="003F5DDD"/>
    <w:rsid w:val="003F7DF9"/>
    <w:rsid w:val="0040235A"/>
    <w:rsid w:val="00415E16"/>
    <w:rsid w:val="0041686B"/>
    <w:rsid w:val="00420BF3"/>
    <w:rsid w:val="0042396C"/>
    <w:rsid w:val="00424BB6"/>
    <w:rsid w:val="00424CCF"/>
    <w:rsid w:val="00432C60"/>
    <w:rsid w:val="00435355"/>
    <w:rsid w:val="00440CEF"/>
    <w:rsid w:val="004456EC"/>
    <w:rsid w:val="00450E05"/>
    <w:rsid w:val="004532E0"/>
    <w:rsid w:val="004555D3"/>
    <w:rsid w:val="00457FEB"/>
    <w:rsid w:val="00464406"/>
    <w:rsid w:val="00470FE5"/>
    <w:rsid w:val="0047193D"/>
    <w:rsid w:val="00472349"/>
    <w:rsid w:val="00476AA1"/>
    <w:rsid w:val="004840F3"/>
    <w:rsid w:val="004872BA"/>
    <w:rsid w:val="00487D54"/>
    <w:rsid w:val="00493B27"/>
    <w:rsid w:val="004951DF"/>
    <w:rsid w:val="004B4A26"/>
    <w:rsid w:val="004C60CE"/>
    <w:rsid w:val="004D4372"/>
    <w:rsid w:val="004D461F"/>
    <w:rsid w:val="004D7DE6"/>
    <w:rsid w:val="004E12AC"/>
    <w:rsid w:val="004E319F"/>
    <w:rsid w:val="004F2E2E"/>
    <w:rsid w:val="004F389E"/>
    <w:rsid w:val="004F761A"/>
    <w:rsid w:val="004F7CBA"/>
    <w:rsid w:val="00502BBE"/>
    <w:rsid w:val="00506A00"/>
    <w:rsid w:val="00513361"/>
    <w:rsid w:val="005139E9"/>
    <w:rsid w:val="005179A5"/>
    <w:rsid w:val="00524225"/>
    <w:rsid w:val="00530317"/>
    <w:rsid w:val="005354CB"/>
    <w:rsid w:val="00542BC6"/>
    <w:rsid w:val="00543C66"/>
    <w:rsid w:val="00543D2A"/>
    <w:rsid w:val="00546E6A"/>
    <w:rsid w:val="00547120"/>
    <w:rsid w:val="00556D02"/>
    <w:rsid w:val="00556E39"/>
    <w:rsid w:val="00557639"/>
    <w:rsid w:val="00563EA4"/>
    <w:rsid w:val="00573ED8"/>
    <w:rsid w:val="0057585E"/>
    <w:rsid w:val="005766C9"/>
    <w:rsid w:val="005770B5"/>
    <w:rsid w:val="00582C49"/>
    <w:rsid w:val="00586365"/>
    <w:rsid w:val="0059288D"/>
    <w:rsid w:val="00592B42"/>
    <w:rsid w:val="00593023"/>
    <w:rsid w:val="00594749"/>
    <w:rsid w:val="00596588"/>
    <w:rsid w:val="00597E88"/>
    <w:rsid w:val="005A42BB"/>
    <w:rsid w:val="005B29FE"/>
    <w:rsid w:val="005B4DE1"/>
    <w:rsid w:val="005B5EBF"/>
    <w:rsid w:val="005B7C0B"/>
    <w:rsid w:val="005C45EB"/>
    <w:rsid w:val="005C77BE"/>
    <w:rsid w:val="005D125C"/>
    <w:rsid w:val="005D1807"/>
    <w:rsid w:val="005D42DD"/>
    <w:rsid w:val="005D4518"/>
    <w:rsid w:val="005D65FD"/>
    <w:rsid w:val="005E3B63"/>
    <w:rsid w:val="005E4405"/>
    <w:rsid w:val="005E4431"/>
    <w:rsid w:val="005F26F7"/>
    <w:rsid w:val="005F6747"/>
    <w:rsid w:val="00604F22"/>
    <w:rsid w:val="0061393A"/>
    <w:rsid w:val="00613D25"/>
    <w:rsid w:val="00614F6A"/>
    <w:rsid w:val="00620D74"/>
    <w:rsid w:val="00621EE1"/>
    <w:rsid w:val="00624E97"/>
    <w:rsid w:val="00624EB8"/>
    <w:rsid w:val="00632028"/>
    <w:rsid w:val="006374C2"/>
    <w:rsid w:val="0064040E"/>
    <w:rsid w:val="00640C44"/>
    <w:rsid w:val="006458DF"/>
    <w:rsid w:val="00645FAB"/>
    <w:rsid w:val="0065177A"/>
    <w:rsid w:val="00653DB0"/>
    <w:rsid w:val="00654B52"/>
    <w:rsid w:val="0066128A"/>
    <w:rsid w:val="006621F4"/>
    <w:rsid w:val="006632F0"/>
    <w:rsid w:val="0066514D"/>
    <w:rsid w:val="00666107"/>
    <w:rsid w:val="00677B64"/>
    <w:rsid w:val="006805D8"/>
    <w:rsid w:val="00681070"/>
    <w:rsid w:val="00681FB3"/>
    <w:rsid w:val="00682935"/>
    <w:rsid w:val="00686813"/>
    <w:rsid w:val="0069215E"/>
    <w:rsid w:val="0069507D"/>
    <w:rsid w:val="006A11C7"/>
    <w:rsid w:val="006A6267"/>
    <w:rsid w:val="006A7551"/>
    <w:rsid w:val="006A7B75"/>
    <w:rsid w:val="006B37F5"/>
    <w:rsid w:val="006B42D4"/>
    <w:rsid w:val="006B6EE0"/>
    <w:rsid w:val="006B7729"/>
    <w:rsid w:val="006C1A79"/>
    <w:rsid w:val="006C70C3"/>
    <w:rsid w:val="006D3459"/>
    <w:rsid w:val="006D4148"/>
    <w:rsid w:val="006E4438"/>
    <w:rsid w:val="006E52C1"/>
    <w:rsid w:val="006F1D0C"/>
    <w:rsid w:val="006F32ED"/>
    <w:rsid w:val="006F4C49"/>
    <w:rsid w:val="00701E8B"/>
    <w:rsid w:val="007119A9"/>
    <w:rsid w:val="00711FD7"/>
    <w:rsid w:val="00714B0D"/>
    <w:rsid w:val="00715FE1"/>
    <w:rsid w:val="007200AE"/>
    <w:rsid w:val="00722136"/>
    <w:rsid w:val="007306AC"/>
    <w:rsid w:val="007364F5"/>
    <w:rsid w:val="00741545"/>
    <w:rsid w:val="00743077"/>
    <w:rsid w:val="00744089"/>
    <w:rsid w:val="00745E0F"/>
    <w:rsid w:val="0075138D"/>
    <w:rsid w:val="0075172A"/>
    <w:rsid w:val="00753405"/>
    <w:rsid w:val="007552EA"/>
    <w:rsid w:val="007556B0"/>
    <w:rsid w:val="00763105"/>
    <w:rsid w:val="0076555D"/>
    <w:rsid w:val="00766B55"/>
    <w:rsid w:val="00771E20"/>
    <w:rsid w:val="0078062A"/>
    <w:rsid w:val="00782FD0"/>
    <w:rsid w:val="007835A5"/>
    <w:rsid w:val="00786BDF"/>
    <w:rsid w:val="00791E0F"/>
    <w:rsid w:val="007A2AA4"/>
    <w:rsid w:val="007A506C"/>
    <w:rsid w:val="007C1AEF"/>
    <w:rsid w:val="007C748A"/>
    <w:rsid w:val="007D0938"/>
    <w:rsid w:val="007D3B39"/>
    <w:rsid w:val="007D62CB"/>
    <w:rsid w:val="007E4BAA"/>
    <w:rsid w:val="007E6164"/>
    <w:rsid w:val="007F34C7"/>
    <w:rsid w:val="007F6C22"/>
    <w:rsid w:val="00800D20"/>
    <w:rsid w:val="008015CF"/>
    <w:rsid w:val="00803E8F"/>
    <w:rsid w:val="00804587"/>
    <w:rsid w:val="00804934"/>
    <w:rsid w:val="0080521B"/>
    <w:rsid w:val="00811184"/>
    <w:rsid w:val="008127C0"/>
    <w:rsid w:val="00820CFD"/>
    <w:rsid w:val="008220BB"/>
    <w:rsid w:val="00824D61"/>
    <w:rsid w:val="00826CFA"/>
    <w:rsid w:val="00834871"/>
    <w:rsid w:val="00834D86"/>
    <w:rsid w:val="008372A6"/>
    <w:rsid w:val="00841B07"/>
    <w:rsid w:val="0084450B"/>
    <w:rsid w:val="00851BB5"/>
    <w:rsid w:val="0086459D"/>
    <w:rsid w:val="008660FA"/>
    <w:rsid w:val="00871022"/>
    <w:rsid w:val="00877882"/>
    <w:rsid w:val="00880C12"/>
    <w:rsid w:val="00881DB8"/>
    <w:rsid w:val="00883B67"/>
    <w:rsid w:val="008859C3"/>
    <w:rsid w:val="00885A8E"/>
    <w:rsid w:val="00895B2B"/>
    <w:rsid w:val="00896D1F"/>
    <w:rsid w:val="008A0808"/>
    <w:rsid w:val="008A301F"/>
    <w:rsid w:val="008A5202"/>
    <w:rsid w:val="008B51BD"/>
    <w:rsid w:val="008C24B0"/>
    <w:rsid w:val="008C6DFC"/>
    <w:rsid w:val="008D0490"/>
    <w:rsid w:val="008D2670"/>
    <w:rsid w:val="008D5301"/>
    <w:rsid w:val="008D567A"/>
    <w:rsid w:val="008E1DD8"/>
    <w:rsid w:val="008E35C0"/>
    <w:rsid w:val="008E6D67"/>
    <w:rsid w:val="008F62C7"/>
    <w:rsid w:val="008F67CE"/>
    <w:rsid w:val="00901642"/>
    <w:rsid w:val="00901E27"/>
    <w:rsid w:val="00907580"/>
    <w:rsid w:val="00911EA0"/>
    <w:rsid w:val="009160DF"/>
    <w:rsid w:val="00917986"/>
    <w:rsid w:val="00932B39"/>
    <w:rsid w:val="009362B8"/>
    <w:rsid w:val="00940828"/>
    <w:rsid w:val="0094452F"/>
    <w:rsid w:val="009513FF"/>
    <w:rsid w:val="009600B7"/>
    <w:rsid w:val="0096047B"/>
    <w:rsid w:val="00961741"/>
    <w:rsid w:val="00964B6B"/>
    <w:rsid w:val="00967741"/>
    <w:rsid w:val="009702BE"/>
    <w:rsid w:val="00972E4A"/>
    <w:rsid w:val="009755F7"/>
    <w:rsid w:val="0097672C"/>
    <w:rsid w:val="009863A2"/>
    <w:rsid w:val="00986CE0"/>
    <w:rsid w:val="00993C78"/>
    <w:rsid w:val="00994B00"/>
    <w:rsid w:val="00996494"/>
    <w:rsid w:val="009A2146"/>
    <w:rsid w:val="009A3217"/>
    <w:rsid w:val="009A4A98"/>
    <w:rsid w:val="009A7BCC"/>
    <w:rsid w:val="009B3805"/>
    <w:rsid w:val="009B5BA4"/>
    <w:rsid w:val="009B7FB0"/>
    <w:rsid w:val="009C3AFE"/>
    <w:rsid w:val="009D12C8"/>
    <w:rsid w:val="009D2930"/>
    <w:rsid w:val="009D5C40"/>
    <w:rsid w:val="009E015E"/>
    <w:rsid w:val="009E16E0"/>
    <w:rsid w:val="009E1724"/>
    <w:rsid w:val="009E2F02"/>
    <w:rsid w:val="009E55F9"/>
    <w:rsid w:val="009E58D8"/>
    <w:rsid w:val="009E617A"/>
    <w:rsid w:val="009F0C73"/>
    <w:rsid w:val="009F4ABF"/>
    <w:rsid w:val="009F5900"/>
    <w:rsid w:val="00A00D17"/>
    <w:rsid w:val="00A0474E"/>
    <w:rsid w:val="00A0608D"/>
    <w:rsid w:val="00A062B3"/>
    <w:rsid w:val="00A11A1F"/>
    <w:rsid w:val="00A15152"/>
    <w:rsid w:val="00A23E9D"/>
    <w:rsid w:val="00A24BA8"/>
    <w:rsid w:val="00A25BBE"/>
    <w:rsid w:val="00A3227A"/>
    <w:rsid w:val="00A332CD"/>
    <w:rsid w:val="00A42071"/>
    <w:rsid w:val="00A435A7"/>
    <w:rsid w:val="00A4504A"/>
    <w:rsid w:val="00A4720D"/>
    <w:rsid w:val="00A51868"/>
    <w:rsid w:val="00A536B0"/>
    <w:rsid w:val="00A56B5F"/>
    <w:rsid w:val="00A57623"/>
    <w:rsid w:val="00A616F9"/>
    <w:rsid w:val="00A61713"/>
    <w:rsid w:val="00A62060"/>
    <w:rsid w:val="00A653FA"/>
    <w:rsid w:val="00A71A38"/>
    <w:rsid w:val="00A71C6D"/>
    <w:rsid w:val="00A81019"/>
    <w:rsid w:val="00A82E4E"/>
    <w:rsid w:val="00A832BD"/>
    <w:rsid w:val="00A844C6"/>
    <w:rsid w:val="00A85050"/>
    <w:rsid w:val="00A85C05"/>
    <w:rsid w:val="00A92F67"/>
    <w:rsid w:val="00A95449"/>
    <w:rsid w:val="00AA39D9"/>
    <w:rsid w:val="00AA3CCD"/>
    <w:rsid w:val="00AB033B"/>
    <w:rsid w:val="00AB3C48"/>
    <w:rsid w:val="00AB6546"/>
    <w:rsid w:val="00AB67C3"/>
    <w:rsid w:val="00AC1CE1"/>
    <w:rsid w:val="00AC63E3"/>
    <w:rsid w:val="00AD132D"/>
    <w:rsid w:val="00AD5938"/>
    <w:rsid w:val="00AD6944"/>
    <w:rsid w:val="00AF1ED0"/>
    <w:rsid w:val="00AF5441"/>
    <w:rsid w:val="00AF5724"/>
    <w:rsid w:val="00B07864"/>
    <w:rsid w:val="00B12ACE"/>
    <w:rsid w:val="00B12C26"/>
    <w:rsid w:val="00B12F15"/>
    <w:rsid w:val="00B17176"/>
    <w:rsid w:val="00B20AEF"/>
    <w:rsid w:val="00B22407"/>
    <w:rsid w:val="00B22553"/>
    <w:rsid w:val="00B25510"/>
    <w:rsid w:val="00B266B1"/>
    <w:rsid w:val="00B30455"/>
    <w:rsid w:val="00B305E6"/>
    <w:rsid w:val="00B31778"/>
    <w:rsid w:val="00B377BF"/>
    <w:rsid w:val="00B41B1A"/>
    <w:rsid w:val="00B4260B"/>
    <w:rsid w:val="00B46AC3"/>
    <w:rsid w:val="00B51132"/>
    <w:rsid w:val="00B551C9"/>
    <w:rsid w:val="00B556BB"/>
    <w:rsid w:val="00B56121"/>
    <w:rsid w:val="00B576B8"/>
    <w:rsid w:val="00B6124D"/>
    <w:rsid w:val="00B66E9D"/>
    <w:rsid w:val="00B70271"/>
    <w:rsid w:val="00B718F5"/>
    <w:rsid w:val="00B724C3"/>
    <w:rsid w:val="00B768AD"/>
    <w:rsid w:val="00B768DC"/>
    <w:rsid w:val="00B81A81"/>
    <w:rsid w:val="00B83CF5"/>
    <w:rsid w:val="00B84B36"/>
    <w:rsid w:val="00B94194"/>
    <w:rsid w:val="00BA2549"/>
    <w:rsid w:val="00BA5A35"/>
    <w:rsid w:val="00BA6A52"/>
    <w:rsid w:val="00BA7E2C"/>
    <w:rsid w:val="00BC1325"/>
    <w:rsid w:val="00BC416E"/>
    <w:rsid w:val="00BD2652"/>
    <w:rsid w:val="00BD5705"/>
    <w:rsid w:val="00BE3A3E"/>
    <w:rsid w:val="00BE3A59"/>
    <w:rsid w:val="00BE4174"/>
    <w:rsid w:val="00BE650B"/>
    <w:rsid w:val="00BE6B9A"/>
    <w:rsid w:val="00BE73D5"/>
    <w:rsid w:val="00BF1215"/>
    <w:rsid w:val="00BF4646"/>
    <w:rsid w:val="00BF6941"/>
    <w:rsid w:val="00C031A9"/>
    <w:rsid w:val="00C03463"/>
    <w:rsid w:val="00C10ECA"/>
    <w:rsid w:val="00C11F54"/>
    <w:rsid w:val="00C43B25"/>
    <w:rsid w:val="00C54899"/>
    <w:rsid w:val="00C60134"/>
    <w:rsid w:val="00C607DB"/>
    <w:rsid w:val="00C60AB0"/>
    <w:rsid w:val="00C61D6A"/>
    <w:rsid w:val="00C63094"/>
    <w:rsid w:val="00C670DA"/>
    <w:rsid w:val="00C71BCC"/>
    <w:rsid w:val="00C75C7C"/>
    <w:rsid w:val="00C81476"/>
    <w:rsid w:val="00C82F7B"/>
    <w:rsid w:val="00C84625"/>
    <w:rsid w:val="00C84842"/>
    <w:rsid w:val="00C84A44"/>
    <w:rsid w:val="00C938C3"/>
    <w:rsid w:val="00C9685F"/>
    <w:rsid w:val="00C97993"/>
    <w:rsid w:val="00C97BB6"/>
    <w:rsid w:val="00CA0CA0"/>
    <w:rsid w:val="00CA2067"/>
    <w:rsid w:val="00CA4618"/>
    <w:rsid w:val="00CA65E0"/>
    <w:rsid w:val="00CB3E7D"/>
    <w:rsid w:val="00CB4B7A"/>
    <w:rsid w:val="00CC0274"/>
    <w:rsid w:val="00CC03FE"/>
    <w:rsid w:val="00CC7311"/>
    <w:rsid w:val="00CC7A10"/>
    <w:rsid w:val="00CD150F"/>
    <w:rsid w:val="00CD1E8A"/>
    <w:rsid w:val="00CD3733"/>
    <w:rsid w:val="00CE32AD"/>
    <w:rsid w:val="00CE570F"/>
    <w:rsid w:val="00CE7C40"/>
    <w:rsid w:val="00D006D3"/>
    <w:rsid w:val="00D01BB7"/>
    <w:rsid w:val="00D07A02"/>
    <w:rsid w:val="00D22BA2"/>
    <w:rsid w:val="00D22DCD"/>
    <w:rsid w:val="00D242FD"/>
    <w:rsid w:val="00D26C57"/>
    <w:rsid w:val="00D349EB"/>
    <w:rsid w:val="00D472D9"/>
    <w:rsid w:val="00D503DC"/>
    <w:rsid w:val="00D556AD"/>
    <w:rsid w:val="00D56983"/>
    <w:rsid w:val="00D5763C"/>
    <w:rsid w:val="00D57AF1"/>
    <w:rsid w:val="00D6103A"/>
    <w:rsid w:val="00D61111"/>
    <w:rsid w:val="00D61E06"/>
    <w:rsid w:val="00D722E8"/>
    <w:rsid w:val="00D90022"/>
    <w:rsid w:val="00D9309B"/>
    <w:rsid w:val="00D957CA"/>
    <w:rsid w:val="00D9632D"/>
    <w:rsid w:val="00D97CFE"/>
    <w:rsid w:val="00DA4069"/>
    <w:rsid w:val="00DA4E3C"/>
    <w:rsid w:val="00DB4A07"/>
    <w:rsid w:val="00DB59C1"/>
    <w:rsid w:val="00DB7B93"/>
    <w:rsid w:val="00DC1048"/>
    <w:rsid w:val="00DC2EE8"/>
    <w:rsid w:val="00DD032F"/>
    <w:rsid w:val="00DD21EF"/>
    <w:rsid w:val="00DD6BD6"/>
    <w:rsid w:val="00DE12F3"/>
    <w:rsid w:val="00DE77DC"/>
    <w:rsid w:val="00DF12B7"/>
    <w:rsid w:val="00DF6BA3"/>
    <w:rsid w:val="00DF7CE3"/>
    <w:rsid w:val="00E123B2"/>
    <w:rsid w:val="00E20916"/>
    <w:rsid w:val="00E20B99"/>
    <w:rsid w:val="00E31986"/>
    <w:rsid w:val="00E33153"/>
    <w:rsid w:val="00E36F99"/>
    <w:rsid w:val="00E37784"/>
    <w:rsid w:val="00E44525"/>
    <w:rsid w:val="00E47636"/>
    <w:rsid w:val="00E52927"/>
    <w:rsid w:val="00E53876"/>
    <w:rsid w:val="00E56F6A"/>
    <w:rsid w:val="00E57583"/>
    <w:rsid w:val="00E60D91"/>
    <w:rsid w:val="00E634ED"/>
    <w:rsid w:val="00E64941"/>
    <w:rsid w:val="00E65807"/>
    <w:rsid w:val="00E6683A"/>
    <w:rsid w:val="00E70143"/>
    <w:rsid w:val="00E7187C"/>
    <w:rsid w:val="00E86FF1"/>
    <w:rsid w:val="00E9526B"/>
    <w:rsid w:val="00EA2456"/>
    <w:rsid w:val="00EA514B"/>
    <w:rsid w:val="00EB0AEE"/>
    <w:rsid w:val="00EB16A6"/>
    <w:rsid w:val="00EB1767"/>
    <w:rsid w:val="00EB71AD"/>
    <w:rsid w:val="00ED4665"/>
    <w:rsid w:val="00ED56CB"/>
    <w:rsid w:val="00EF76E8"/>
    <w:rsid w:val="00F02035"/>
    <w:rsid w:val="00F0277C"/>
    <w:rsid w:val="00F02F88"/>
    <w:rsid w:val="00F0694B"/>
    <w:rsid w:val="00F17E5F"/>
    <w:rsid w:val="00F20FC2"/>
    <w:rsid w:val="00F219EC"/>
    <w:rsid w:val="00F24A06"/>
    <w:rsid w:val="00F33682"/>
    <w:rsid w:val="00F354B7"/>
    <w:rsid w:val="00F439E2"/>
    <w:rsid w:val="00F4485F"/>
    <w:rsid w:val="00F45DF6"/>
    <w:rsid w:val="00F4644E"/>
    <w:rsid w:val="00F61248"/>
    <w:rsid w:val="00F620EC"/>
    <w:rsid w:val="00F62403"/>
    <w:rsid w:val="00F647AB"/>
    <w:rsid w:val="00F70594"/>
    <w:rsid w:val="00F73A45"/>
    <w:rsid w:val="00F744DE"/>
    <w:rsid w:val="00F77CCF"/>
    <w:rsid w:val="00F83693"/>
    <w:rsid w:val="00F858F2"/>
    <w:rsid w:val="00F911D4"/>
    <w:rsid w:val="00F943BF"/>
    <w:rsid w:val="00FB0D92"/>
    <w:rsid w:val="00FB1FCF"/>
    <w:rsid w:val="00FB64CE"/>
    <w:rsid w:val="00FB7277"/>
    <w:rsid w:val="00FC1531"/>
    <w:rsid w:val="00FC1FDB"/>
    <w:rsid w:val="00FC3048"/>
    <w:rsid w:val="00FC4087"/>
    <w:rsid w:val="00FC47BE"/>
    <w:rsid w:val="00FD4EA5"/>
    <w:rsid w:val="00FD4FBB"/>
    <w:rsid w:val="00FE0DC7"/>
    <w:rsid w:val="00FE1456"/>
    <w:rsid w:val="00FE4BB3"/>
    <w:rsid w:val="00FE6B9C"/>
    <w:rsid w:val="00FF2E73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6A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61A"/>
    <w:rPr>
      <w:sz w:val="24"/>
      <w:szCs w:val="24"/>
    </w:rPr>
  </w:style>
  <w:style w:type="paragraph" w:styleId="1">
    <w:name w:val="heading 1"/>
    <w:basedOn w:val="a"/>
    <w:link w:val="10"/>
    <w:qFormat/>
    <w:rsid w:val="004F7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761A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4F761A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F761A"/>
    <w:rPr>
      <w:sz w:val="28"/>
      <w:szCs w:val="24"/>
    </w:rPr>
  </w:style>
  <w:style w:type="table" w:styleId="a7">
    <w:name w:val="Table Grid"/>
    <w:basedOn w:val="a1"/>
    <w:rsid w:val="004F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4F761A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uiPriority w:val="99"/>
    <w:rsid w:val="004F761A"/>
    <w:rPr>
      <w:sz w:val="24"/>
      <w:szCs w:val="24"/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4F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F761A"/>
  </w:style>
  <w:style w:type="paragraph" w:customStyle="1" w:styleId="1-31">
    <w:name w:val="Средняя сетка 1 - Акцент 31"/>
    <w:uiPriority w:val="1"/>
    <w:qFormat/>
    <w:rsid w:val="004F761A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4F761A"/>
    <w:pPr>
      <w:ind w:left="720"/>
      <w:contextualSpacing/>
    </w:pPr>
    <w:rPr>
      <w:rFonts w:eastAsia="Calibri"/>
      <w:sz w:val="28"/>
      <w:szCs w:val="20"/>
    </w:rPr>
  </w:style>
  <w:style w:type="paragraph" w:customStyle="1" w:styleId="aa">
    <w:name w:val="Текст в заданном формате"/>
    <w:basedOn w:val="a"/>
    <w:rsid w:val="004F761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4F761A"/>
  </w:style>
  <w:style w:type="paragraph" w:customStyle="1" w:styleId="12">
    <w:name w:val="Без интервала1"/>
    <w:rsid w:val="004F761A"/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4F761A"/>
    <w:rPr>
      <w:rFonts w:cs="Times New Roman"/>
      <w:color w:val="0000FF"/>
      <w:u w:val="single"/>
    </w:rPr>
  </w:style>
  <w:style w:type="character" w:styleId="ac">
    <w:name w:val="Strong"/>
    <w:uiPriority w:val="22"/>
    <w:qFormat/>
    <w:rsid w:val="004F761A"/>
    <w:rPr>
      <w:b/>
      <w:bCs/>
    </w:rPr>
  </w:style>
  <w:style w:type="paragraph" w:customStyle="1" w:styleId="style13263499320000000648msobodytext">
    <w:name w:val="style_13263499320000000648msobodytext"/>
    <w:basedOn w:val="a"/>
    <w:rsid w:val="004F761A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4F76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F761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4F761A"/>
  </w:style>
  <w:style w:type="paragraph" w:styleId="af">
    <w:name w:val="Body Text Indent"/>
    <w:basedOn w:val="a"/>
    <w:link w:val="af0"/>
    <w:rsid w:val="004F761A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4F761A"/>
    <w:rPr>
      <w:sz w:val="24"/>
      <w:szCs w:val="24"/>
    </w:rPr>
  </w:style>
  <w:style w:type="character" w:customStyle="1" w:styleId="apple-converted-space">
    <w:name w:val="apple-converted-space"/>
    <w:basedOn w:val="a0"/>
    <w:rsid w:val="004F761A"/>
  </w:style>
  <w:style w:type="paragraph" w:styleId="af1">
    <w:name w:val="Normal (Web)"/>
    <w:basedOn w:val="a"/>
    <w:uiPriority w:val="99"/>
    <w:qFormat/>
    <w:rsid w:val="004F761A"/>
    <w:pPr>
      <w:spacing w:before="100" w:beforeAutospacing="1" w:after="100" w:afterAutospacing="1"/>
    </w:pPr>
  </w:style>
  <w:style w:type="paragraph" w:customStyle="1" w:styleId="c40">
    <w:name w:val="c40"/>
    <w:basedOn w:val="a"/>
    <w:rsid w:val="004F761A"/>
    <w:pPr>
      <w:spacing w:before="100" w:beforeAutospacing="1" w:after="100" w:afterAutospacing="1"/>
    </w:pPr>
  </w:style>
  <w:style w:type="paragraph" w:customStyle="1" w:styleId="21">
    <w:name w:val="Без интервала2"/>
    <w:rsid w:val="004F761A"/>
    <w:rPr>
      <w:rFonts w:ascii="Calibri" w:hAnsi="Calibri"/>
      <w:sz w:val="22"/>
      <w:szCs w:val="22"/>
      <w:lang w:eastAsia="en-US"/>
    </w:rPr>
  </w:style>
  <w:style w:type="character" w:customStyle="1" w:styleId="attachmentantivirusfiles-statustext">
    <w:name w:val="attachment__antivirus__files-status__text"/>
    <w:basedOn w:val="a0"/>
    <w:rsid w:val="004F761A"/>
  </w:style>
  <w:style w:type="paragraph" w:customStyle="1" w:styleId="paragraph">
    <w:name w:val="paragraph"/>
    <w:basedOn w:val="a"/>
    <w:rsid w:val="004555D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555D3"/>
  </w:style>
  <w:style w:type="character" w:customStyle="1" w:styleId="eop">
    <w:name w:val="eop"/>
    <w:basedOn w:val="a0"/>
    <w:rsid w:val="004555D3"/>
  </w:style>
  <w:style w:type="character" w:customStyle="1" w:styleId="spellingerror">
    <w:name w:val="spellingerror"/>
    <w:basedOn w:val="a0"/>
    <w:rsid w:val="004555D3"/>
  </w:style>
  <w:style w:type="character" w:customStyle="1" w:styleId="contextualspellingandgrammarerror">
    <w:name w:val="contextualspellingandgrammarerror"/>
    <w:basedOn w:val="a0"/>
    <w:rsid w:val="004555D3"/>
  </w:style>
  <w:style w:type="character" w:customStyle="1" w:styleId="Bodytext2">
    <w:name w:val="Body text (2)_"/>
    <w:link w:val="Bodytext21"/>
    <w:locked/>
    <w:rsid w:val="00B377BF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377BF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rsid w:val="00932B39"/>
    <w:rPr>
      <w:rFonts w:ascii="Times New Roman" w:hAnsi="Times New Roman" w:cs="Times New Roman"/>
      <w:spacing w:val="30"/>
      <w:u w:val="none"/>
    </w:rPr>
  </w:style>
  <w:style w:type="character" w:customStyle="1" w:styleId="Bodytext5">
    <w:name w:val="Body text (5)_"/>
    <w:link w:val="Bodytext50"/>
    <w:uiPriority w:val="99"/>
    <w:locked/>
    <w:rsid w:val="005D4518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D4518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2318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page number"/>
    <w:rsid w:val="00103A8C"/>
  </w:style>
  <w:style w:type="paragraph" w:customStyle="1" w:styleId="2-11">
    <w:name w:val="Средняя сетка 2 - Акцент 11"/>
    <w:uiPriority w:val="1"/>
    <w:qFormat/>
    <w:rsid w:val="0001244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5D18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3D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F020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CBD72-477C-453C-8DC8-8FC2D856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6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2023-01-23T13:04:00Z</dcterms:created>
  <dcterms:modified xsi:type="dcterms:W3CDTF">2023-01-25T07:45:00Z</dcterms:modified>
</cp:coreProperties>
</file>